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41AE1" w14:textId="0A151A13" w:rsidR="001A5429" w:rsidRPr="00614293" w:rsidRDefault="00C9389B" w:rsidP="00C9389B">
      <w:pPr>
        <w:jc w:val="center"/>
      </w:pPr>
      <w:r>
        <w:rPr>
          <w:noProof/>
          <w:sz w:val="56"/>
        </w:rPr>
        <w:drawing>
          <wp:inline distT="0" distB="0" distL="0" distR="0" wp14:anchorId="6695FE27" wp14:editId="773D0B74">
            <wp:extent cx="2976583" cy="2880888"/>
            <wp:effectExtent l="0" t="0" r="0" b="0"/>
            <wp:docPr id="4" name="Picture 4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alendar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646" cy="290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600" w:firstRow="0" w:lastRow="0" w:firstColumn="0" w:lastColumn="0" w:noHBand="1" w:noVBand="1"/>
      </w:tblPr>
      <w:tblGrid>
        <w:gridCol w:w="730"/>
        <w:gridCol w:w="378"/>
        <w:gridCol w:w="7112"/>
        <w:gridCol w:w="565"/>
        <w:gridCol w:w="575"/>
      </w:tblGrid>
      <w:tr w:rsidR="0092125E" w:rsidRPr="00614293" w14:paraId="251136A0" w14:textId="77777777" w:rsidTr="0092125E">
        <w:tc>
          <w:tcPr>
            <w:tcW w:w="9350" w:type="dxa"/>
            <w:gridSpan w:val="5"/>
            <w:vAlign w:val="center"/>
          </w:tcPr>
          <w:p w14:paraId="46181602" w14:textId="22B92A0C" w:rsidR="0092125E" w:rsidRPr="00C9389B" w:rsidRDefault="0092125E" w:rsidP="0092125E">
            <w:pPr>
              <w:pStyle w:val="Title"/>
              <w:rPr>
                <w:sz w:val="56"/>
              </w:rPr>
            </w:pPr>
          </w:p>
        </w:tc>
      </w:tr>
      <w:tr w:rsidR="0092125E" w:rsidRPr="00614293" w14:paraId="79144000" w14:textId="77777777" w:rsidTr="0092125E">
        <w:trPr>
          <w:trHeight w:val="144"/>
        </w:trPr>
        <w:tc>
          <w:tcPr>
            <w:tcW w:w="1440" w:type="dxa"/>
            <w:shd w:val="clear" w:color="auto" w:fill="auto"/>
          </w:tcPr>
          <w:p w14:paraId="2069612F" w14:textId="77777777" w:rsidR="0092125E" w:rsidRPr="00C9389B" w:rsidRDefault="0092125E" w:rsidP="0092125E">
            <w:pPr>
              <w:spacing w:before="0" w:after="0"/>
              <w:rPr>
                <w:sz w:val="56"/>
                <w:szCs w:val="56"/>
              </w:rPr>
            </w:pPr>
          </w:p>
        </w:tc>
        <w:tc>
          <w:tcPr>
            <w:tcW w:w="6840" w:type="dxa"/>
            <w:gridSpan w:val="3"/>
            <w:shd w:val="clear" w:color="auto" w:fill="F0CDA1" w:themeFill="accent1"/>
            <w:vAlign w:val="center"/>
          </w:tcPr>
          <w:p w14:paraId="05C1FF60" w14:textId="78E4995A" w:rsidR="0092125E" w:rsidRPr="00C9389B" w:rsidRDefault="00C9389B" w:rsidP="00C9389B">
            <w:pPr>
              <w:spacing w:before="0" w:after="0"/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Business Plan</w:t>
            </w:r>
          </w:p>
        </w:tc>
        <w:tc>
          <w:tcPr>
            <w:tcW w:w="1070" w:type="dxa"/>
            <w:shd w:val="clear" w:color="auto" w:fill="auto"/>
          </w:tcPr>
          <w:p w14:paraId="7E6EBB4C" w14:textId="77777777" w:rsidR="0092125E" w:rsidRPr="00C9389B" w:rsidRDefault="0092125E" w:rsidP="0092125E">
            <w:pPr>
              <w:spacing w:before="0" w:after="0"/>
              <w:rPr>
                <w:sz w:val="56"/>
                <w:szCs w:val="56"/>
              </w:rPr>
            </w:pPr>
          </w:p>
        </w:tc>
      </w:tr>
      <w:tr w:rsidR="0092125E" w:rsidRPr="00614293" w14:paraId="22134FB5" w14:textId="77777777" w:rsidTr="0092125E">
        <w:tc>
          <w:tcPr>
            <w:tcW w:w="9350" w:type="dxa"/>
            <w:gridSpan w:val="5"/>
            <w:vAlign w:val="center"/>
          </w:tcPr>
          <w:p w14:paraId="18E847B3" w14:textId="7162A6C5" w:rsidR="0092125E" w:rsidRPr="00C9389B" w:rsidRDefault="0092125E" w:rsidP="006F35BA">
            <w:pPr>
              <w:pStyle w:val="Title"/>
              <w:rPr>
                <w:sz w:val="56"/>
              </w:rPr>
            </w:pPr>
          </w:p>
        </w:tc>
      </w:tr>
      <w:tr w:rsidR="0092125E" w:rsidRPr="00614293" w14:paraId="21708F29" w14:textId="77777777" w:rsidTr="0092125E">
        <w:trPr>
          <w:trHeight w:val="1368"/>
        </w:trPr>
        <w:tc>
          <w:tcPr>
            <w:tcW w:w="2340" w:type="dxa"/>
            <w:gridSpan w:val="2"/>
          </w:tcPr>
          <w:p w14:paraId="59E596A3" w14:textId="77777777" w:rsidR="0092125E" w:rsidRPr="00614293" w:rsidRDefault="0092125E" w:rsidP="001E1E58"/>
        </w:tc>
        <w:tc>
          <w:tcPr>
            <w:tcW w:w="4590" w:type="dxa"/>
            <w:shd w:val="clear" w:color="auto" w:fill="107082" w:themeFill="accent2"/>
            <w:vAlign w:val="center"/>
          </w:tcPr>
          <w:p w14:paraId="57D0DAC8" w14:textId="3AE24D02" w:rsidR="0092125E" w:rsidRPr="00614293" w:rsidRDefault="00C9389B" w:rsidP="0092125E">
            <w:pPr>
              <w:pStyle w:val="Subtitle"/>
            </w:pPr>
            <w:r>
              <w:t>LoyalLynnTreeRemoval.com</w:t>
            </w:r>
          </w:p>
        </w:tc>
        <w:tc>
          <w:tcPr>
            <w:tcW w:w="2420" w:type="dxa"/>
            <w:gridSpan w:val="2"/>
          </w:tcPr>
          <w:p w14:paraId="02661642" w14:textId="77777777" w:rsidR="0092125E" w:rsidRPr="00614293" w:rsidRDefault="0092125E" w:rsidP="001E1E58"/>
        </w:tc>
      </w:tr>
    </w:tbl>
    <w:p w14:paraId="7630DFAD" w14:textId="77777777" w:rsidR="00066DE2" w:rsidRPr="00614293" w:rsidRDefault="001A5429" w:rsidP="0092125E">
      <w:r w:rsidRPr="00614293">
        <w:t xml:space="preserve"> </w:t>
      </w:r>
    </w:p>
    <w:p w14:paraId="4C01E124" w14:textId="77777777" w:rsidR="00066DE2" w:rsidRPr="00614293" w:rsidRDefault="00066DE2" w:rsidP="00066DE2">
      <w:pPr>
        <w:sectPr w:rsidR="00066DE2" w:rsidRPr="00614293" w:rsidSect="0092125E">
          <w:headerReference w:type="default" r:id="rId12"/>
          <w:headerReference w:type="first" r:id="rId13"/>
          <w:footerReference w:type="first" r:id="rId14"/>
          <w:pgSz w:w="12240" w:h="15840" w:code="1"/>
          <w:pgMar w:top="6480" w:right="1440" w:bottom="720" w:left="1440" w:header="288" w:footer="288" w:gutter="0"/>
          <w:cols w:space="708"/>
          <w:docGrid w:linePitch="360"/>
        </w:sectPr>
      </w:pPr>
    </w:p>
    <w:sdt>
      <w:sdtPr>
        <w:rPr>
          <w:rFonts w:asciiTheme="minorHAnsi" w:hAnsiTheme="minorHAnsi"/>
          <w:b w:val="0"/>
          <w:i/>
          <w:color w:val="595959" w:themeColor="text1" w:themeTint="A6"/>
          <w:sz w:val="24"/>
        </w:rPr>
        <w:id w:val="350538378"/>
        <w:docPartObj>
          <w:docPartGallery w:val="Table of Contents"/>
          <w:docPartUnique/>
        </w:docPartObj>
      </w:sdtPr>
      <w:sdtEndPr>
        <w:rPr>
          <w:bCs/>
          <w:i w:val="0"/>
          <w:noProof/>
        </w:rPr>
      </w:sdtEndPr>
      <w:sdtContent>
        <w:p w14:paraId="7F26EE20" w14:textId="77777777" w:rsidR="001E1E58" w:rsidRPr="00614293" w:rsidRDefault="00493EC0" w:rsidP="003F13B0">
          <w:pPr>
            <w:pStyle w:val="TOCHeading"/>
          </w:pPr>
          <w:r w:rsidRPr="00614293">
            <w:t>TABLE OF CONTENTS</w:t>
          </w:r>
        </w:p>
        <w:p w14:paraId="3D1A8E21" w14:textId="77777777" w:rsidR="00685F58" w:rsidRDefault="00685F58" w:rsidP="00C9389B">
          <w:pPr>
            <w:tabs>
              <w:tab w:val="left" w:pos="5670"/>
            </w:tabs>
          </w:pPr>
          <w:r>
            <w:t xml:space="preserve">Introduction – </w:t>
          </w:r>
          <w:proofErr w:type="gramStart"/>
          <w:r>
            <w:t>Page  1</w:t>
          </w:r>
          <w:proofErr w:type="gramEnd"/>
        </w:p>
        <w:p w14:paraId="0A87CDBC" w14:textId="77777777" w:rsidR="00685F58" w:rsidRDefault="00685F58" w:rsidP="00C9389B">
          <w:pPr>
            <w:tabs>
              <w:tab w:val="left" w:pos="5670"/>
            </w:tabs>
          </w:pPr>
          <w:r>
            <w:t>Mission – Page 2</w:t>
          </w:r>
        </w:p>
        <w:p w14:paraId="27DC5245" w14:textId="77777777" w:rsidR="00685F58" w:rsidRDefault="00685F58" w:rsidP="00C9389B">
          <w:pPr>
            <w:tabs>
              <w:tab w:val="left" w:pos="5670"/>
            </w:tabs>
          </w:pPr>
          <w:r>
            <w:t>Marketing Plan – Page 3</w:t>
          </w:r>
        </w:p>
        <w:p w14:paraId="60255A12" w14:textId="5A5726F5" w:rsidR="001E1E58" w:rsidRPr="00614293" w:rsidRDefault="00685F58" w:rsidP="00C9389B">
          <w:pPr>
            <w:tabs>
              <w:tab w:val="left" w:pos="5670"/>
            </w:tabs>
          </w:pPr>
          <w:r>
            <w:t>Contact Us – Page 4</w:t>
          </w:r>
        </w:p>
      </w:sdtContent>
    </w:sdt>
    <w:p w14:paraId="13FD42CD" w14:textId="77777777" w:rsidR="000A7626" w:rsidRPr="00614293" w:rsidRDefault="000A7626" w:rsidP="000A7626"/>
    <w:p w14:paraId="75F87947" w14:textId="77777777" w:rsidR="000A7626" w:rsidRPr="00614293" w:rsidRDefault="000A7626" w:rsidP="000A7626">
      <w:pPr>
        <w:sectPr w:rsidR="000A7626" w:rsidRPr="00614293" w:rsidSect="001155CE">
          <w:footerReference w:type="first" r:id="rId15"/>
          <w:pgSz w:w="12240" w:h="15840" w:code="1"/>
          <w:pgMar w:top="2160" w:right="1080" w:bottom="720" w:left="6120" w:header="432" w:footer="432" w:gutter="0"/>
          <w:pgNumType w:fmt="lowerRoman"/>
          <w:cols w:space="708"/>
          <w:titlePg/>
          <w:docGrid w:linePitch="360"/>
        </w:sectPr>
      </w:pPr>
    </w:p>
    <w:bookmarkStart w:id="0" w:name="_Toc18231627"/>
    <w:p w14:paraId="58518B95" w14:textId="77777777" w:rsidR="001E1E58" w:rsidRPr="00614293" w:rsidRDefault="00750E34" w:rsidP="0003123C">
      <w:pPr>
        <w:pStyle w:val="Heading1"/>
      </w:pPr>
      <w:sdt>
        <w:sdtPr>
          <w:id w:val="1498622095"/>
          <w:placeholder>
            <w:docPart w:val="CF33FAD29A7D45CA9EAE41855FFFD4FF"/>
          </w:placeholder>
          <w:temporary/>
          <w:showingPlcHdr/>
          <w15:appearance w15:val="hidden"/>
        </w:sdtPr>
        <w:sdtEndPr/>
        <w:sdtContent>
          <w:r w:rsidR="00347AF5" w:rsidRPr="00614293">
            <w:t>Introduction</w:t>
          </w:r>
        </w:sdtContent>
      </w:sdt>
      <w:bookmarkEnd w:id="0"/>
    </w:p>
    <w:p w14:paraId="6DA8D9AC" w14:textId="109E53F2" w:rsidR="001E1E58" w:rsidRDefault="00C9389B" w:rsidP="0003123C">
      <w:r>
        <w:t xml:space="preserve">Loyal Lynn’s Tree Removal &amp; Home Renovations is a one-stop shop for </w:t>
      </w:r>
      <w:proofErr w:type="gramStart"/>
      <w:r>
        <w:t>all of</w:t>
      </w:r>
      <w:proofErr w:type="gramEnd"/>
      <w:r>
        <w:t xml:space="preserve"> your </w:t>
      </w:r>
      <w:r w:rsidR="00DA1239">
        <w:t>yard &amp; home</w:t>
      </w:r>
      <w:r>
        <w:t xml:space="preserve"> improvements. </w:t>
      </w:r>
      <w:r w:rsidR="00DA1239">
        <w:t>We specialize in Tree Removal. We g</w:t>
      </w:r>
      <w:r w:rsidR="00DA1239" w:rsidRPr="00DA1239">
        <w:t xml:space="preserve">et </w:t>
      </w:r>
      <w:r w:rsidR="00DA1239">
        <w:t>r</w:t>
      </w:r>
      <w:r w:rsidR="00DA1239" w:rsidRPr="00DA1239">
        <w:t xml:space="preserve">id </w:t>
      </w:r>
      <w:r w:rsidR="00DA1239">
        <w:t>o</w:t>
      </w:r>
      <w:r w:rsidR="00DA1239" w:rsidRPr="00DA1239">
        <w:t xml:space="preserve">f </w:t>
      </w:r>
      <w:r w:rsidR="00DA1239">
        <w:t>d</w:t>
      </w:r>
      <w:r w:rsidR="00DA1239" w:rsidRPr="00DA1239">
        <w:t xml:space="preserve">angerous </w:t>
      </w:r>
      <w:r w:rsidR="00DA1239">
        <w:t>o</w:t>
      </w:r>
      <w:r w:rsidR="00DA1239" w:rsidRPr="00DA1239">
        <w:t xml:space="preserve">r </w:t>
      </w:r>
      <w:r w:rsidR="00DA1239">
        <w:t>u</w:t>
      </w:r>
      <w:r w:rsidR="00DA1239" w:rsidRPr="00DA1239">
        <w:t xml:space="preserve">nwanted </w:t>
      </w:r>
      <w:r w:rsidR="00DA1239">
        <w:t>t</w:t>
      </w:r>
      <w:r w:rsidR="00DA1239" w:rsidRPr="00DA1239">
        <w:t xml:space="preserve">rees </w:t>
      </w:r>
      <w:r w:rsidR="00DA1239">
        <w:t>w</w:t>
      </w:r>
      <w:r w:rsidR="00DA1239" w:rsidRPr="00DA1239">
        <w:t xml:space="preserve">ithout </w:t>
      </w:r>
      <w:r w:rsidR="00DA1239">
        <w:t>d</w:t>
      </w:r>
      <w:r w:rsidR="00DA1239" w:rsidRPr="00DA1239">
        <w:t xml:space="preserve">estroying </w:t>
      </w:r>
      <w:r w:rsidR="00DA1239">
        <w:t>y</w:t>
      </w:r>
      <w:r w:rsidR="00DA1239" w:rsidRPr="00DA1239">
        <w:t xml:space="preserve">our </w:t>
      </w:r>
      <w:r w:rsidR="00DA1239">
        <w:t>y</w:t>
      </w:r>
      <w:r w:rsidR="00DA1239" w:rsidRPr="00DA1239">
        <w:t>ard</w:t>
      </w:r>
      <w:r w:rsidR="00DA1239">
        <w:t xml:space="preserve"> no matter the tree size. </w:t>
      </w:r>
      <w:r>
        <w:t>We have 27 years</w:t>
      </w:r>
      <w:r w:rsidR="00DA1239">
        <w:t xml:space="preserve"> of </w:t>
      </w:r>
      <w:r>
        <w:t xml:space="preserve">experience, </w:t>
      </w:r>
      <w:r w:rsidR="00DA1239">
        <w:t xml:space="preserve">that </w:t>
      </w:r>
      <w:r>
        <w:t>start</w:t>
      </w:r>
      <w:r w:rsidR="00DA1239">
        <w:t>ed</w:t>
      </w:r>
      <w:r>
        <w:t xml:space="preserve"> with Carroll EMC &amp; Greystone! </w:t>
      </w:r>
      <w:r w:rsidR="00DA1239">
        <w:t xml:space="preserve">We are Licensed &amp; Insured. We have a trained crew that is well knowledgeable to operate our well-maintained equipment. We give FREE Estimates &amp; provide services 24/7. </w:t>
      </w:r>
      <w:r>
        <w:t>Our services include:</w:t>
      </w:r>
    </w:p>
    <w:p w14:paraId="55F58701" w14:textId="77777777" w:rsidR="00C9389B" w:rsidRDefault="00C9389B" w:rsidP="0003123C">
      <w:r w:rsidRPr="00C9389B">
        <w:t xml:space="preserve">Tree Removal </w:t>
      </w:r>
    </w:p>
    <w:p w14:paraId="57E39FB3" w14:textId="77777777" w:rsidR="00C9389B" w:rsidRDefault="00C9389B" w:rsidP="0003123C">
      <w:r w:rsidRPr="00C9389B">
        <w:t xml:space="preserve">Pruning </w:t>
      </w:r>
    </w:p>
    <w:p w14:paraId="0DAD0D21" w14:textId="77777777" w:rsidR="00C9389B" w:rsidRDefault="00C9389B" w:rsidP="0003123C">
      <w:r w:rsidRPr="00C9389B">
        <w:t xml:space="preserve">Storm Damage </w:t>
      </w:r>
    </w:p>
    <w:p w14:paraId="44C52724" w14:textId="77777777" w:rsidR="00C9389B" w:rsidRDefault="00C9389B" w:rsidP="0003123C">
      <w:r w:rsidRPr="00C9389B">
        <w:t xml:space="preserve">Landscaping </w:t>
      </w:r>
    </w:p>
    <w:p w14:paraId="496D8722" w14:textId="77777777" w:rsidR="00C9389B" w:rsidRDefault="00C9389B" w:rsidP="0003123C">
      <w:r w:rsidRPr="00C9389B">
        <w:t xml:space="preserve">Demolition </w:t>
      </w:r>
      <w:r w:rsidRPr="00C9389B">
        <w:cr/>
        <w:t xml:space="preserve">Retaining Walls </w:t>
      </w:r>
    </w:p>
    <w:p w14:paraId="56321DDA" w14:textId="77777777" w:rsidR="00C9389B" w:rsidRDefault="00C9389B" w:rsidP="0003123C">
      <w:r w:rsidRPr="00C9389B">
        <w:t>Painting</w:t>
      </w:r>
    </w:p>
    <w:p w14:paraId="0EA0E3B8" w14:textId="77777777" w:rsidR="00C9389B" w:rsidRDefault="00C9389B" w:rsidP="0003123C">
      <w:r w:rsidRPr="00C9389B">
        <w:t xml:space="preserve">Power Line/Roof Trimming </w:t>
      </w:r>
    </w:p>
    <w:p w14:paraId="71F39329" w14:textId="125E579B" w:rsidR="00C9389B" w:rsidRPr="00614293" w:rsidRDefault="00C9389B" w:rsidP="0003123C">
      <w:r w:rsidRPr="00C9389B">
        <w:t xml:space="preserve">Debris </w:t>
      </w:r>
      <w:r>
        <w:t>R</w:t>
      </w:r>
      <w:r w:rsidRPr="00C9389B">
        <w:t>emoval &amp; Much more!</w:t>
      </w:r>
    </w:p>
    <w:p w14:paraId="01B38776" w14:textId="3E79C850" w:rsidR="0003123C" w:rsidRPr="00614293" w:rsidRDefault="007874BB" w:rsidP="007874BB">
      <w:pPr>
        <w:pStyle w:val="Heading1"/>
        <w:tabs>
          <w:tab w:val="left" w:pos="284"/>
        </w:tabs>
      </w:pPr>
      <w:bookmarkStart w:id="1" w:name="_Toc18231628"/>
      <w:r>
        <w:lastRenderedPageBreak/>
        <w:t>M</w:t>
      </w:r>
      <w:bookmarkEnd w:id="1"/>
      <w:r>
        <w:t>ISSION</w:t>
      </w:r>
    </w:p>
    <w:p w14:paraId="1C16823D" w14:textId="6711D70A" w:rsidR="00BA31C4" w:rsidRDefault="007874BB" w:rsidP="007874BB">
      <w:pPr>
        <w:pStyle w:val="ListBullet"/>
        <w:numPr>
          <w:ilvl w:val="0"/>
          <w:numId w:val="0"/>
        </w:numPr>
        <w:ind w:left="340" w:hanging="340"/>
      </w:pPr>
      <w:r>
        <w:t>Loyal Lynn’s Tree Removal &amp; Home Renovation mission is to:</w:t>
      </w:r>
    </w:p>
    <w:p w14:paraId="32739225" w14:textId="4B341A42" w:rsidR="007874BB" w:rsidRDefault="007874BB" w:rsidP="007874BB">
      <w:pPr>
        <w:pStyle w:val="ListBullet"/>
        <w:numPr>
          <w:ilvl w:val="0"/>
          <w:numId w:val="0"/>
        </w:numPr>
        <w:ind w:left="340" w:hanging="340"/>
      </w:pPr>
    </w:p>
    <w:p w14:paraId="28E03A9B" w14:textId="24AE4CF8" w:rsidR="007874BB" w:rsidRDefault="00685F58" w:rsidP="007874BB">
      <w:pPr>
        <w:pStyle w:val="ListBullet"/>
        <w:numPr>
          <w:ilvl w:val="0"/>
          <w:numId w:val="0"/>
        </w:numPr>
        <w:ind w:left="340" w:hanging="340"/>
      </w:pPr>
      <w:r>
        <w:t xml:space="preserve">     </w:t>
      </w:r>
      <w:r w:rsidR="007874BB">
        <w:t xml:space="preserve">Provide Loyal, Impeccable, </w:t>
      </w:r>
      <w:r>
        <w:t xml:space="preserve">&amp; </w:t>
      </w:r>
      <w:r w:rsidR="007874BB">
        <w:t xml:space="preserve">Affordable Service! We promise to remain Reasonable, Reliable, &amp; Reputable! </w:t>
      </w:r>
      <w:r w:rsidR="00E17A71">
        <w:t xml:space="preserve">We understand that our target audience is individuals who desire a change in their yard &amp; home, and we will work to give them access of ease to manifest the smallest or biggest dreams of improving their yard space and/or home! Our service stands out from our competitors because we strive to build relationships! </w:t>
      </w:r>
      <w:r w:rsidR="00E17A71" w:rsidRPr="00E17A71">
        <w:t xml:space="preserve">Our mission is to serve customers with such a focus and desire that our service will make the </w:t>
      </w:r>
      <w:r w:rsidR="00E17A71">
        <w:t xml:space="preserve">tree removal or </w:t>
      </w:r>
      <w:r w:rsidR="00E17A71" w:rsidRPr="00E17A71">
        <w:t>home improvement and building process enjoyable, exciting, and most importantly successful for everyone.</w:t>
      </w:r>
      <w:r w:rsidRPr="00685F58">
        <w:t xml:space="preserve"> </w:t>
      </w:r>
      <w:r w:rsidRPr="00685F58">
        <w:t>Our belief is that by taking care of our customers and employees while looking after our local communities, we will grow profitably</w:t>
      </w:r>
      <w:r>
        <w:t>!</w:t>
      </w:r>
    </w:p>
    <w:p w14:paraId="05B3ACBE" w14:textId="77777777" w:rsidR="007874BB" w:rsidRPr="00614293" w:rsidRDefault="007874BB" w:rsidP="007874BB">
      <w:pPr>
        <w:pStyle w:val="ListBullet"/>
        <w:numPr>
          <w:ilvl w:val="0"/>
          <w:numId w:val="0"/>
        </w:numPr>
        <w:ind w:left="340" w:hanging="340"/>
      </w:pPr>
    </w:p>
    <w:p w14:paraId="6B076607" w14:textId="3615A746" w:rsidR="00D27AF8" w:rsidRPr="00614293" w:rsidRDefault="00D27AF8" w:rsidP="007874BB">
      <w:pPr>
        <w:pStyle w:val="ListBullet2"/>
        <w:numPr>
          <w:ilvl w:val="0"/>
          <w:numId w:val="0"/>
        </w:numPr>
        <w:ind w:left="720" w:hanging="360"/>
      </w:pPr>
    </w:p>
    <w:p w14:paraId="15E20B17" w14:textId="6432D893" w:rsidR="00D27AF8" w:rsidRPr="00614293" w:rsidRDefault="007874BB" w:rsidP="007874BB">
      <w:pPr>
        <w:pStyle w:val="Heading1"/>
      </w:pPr>
      <w:bookmarkStart w:id="2" w:name="_Toc18231631"/>
      <w:r>
        <w:lastRenderedPageBreak/>
        <w:t>M</w:t>
      </w:r>
      <w:bookmarkEnd w:id="2"/>
      <w:r>
        <w:t>ARKETING PLAN</w:t>
      </w:r>
    </w:p>
    <w:p w14:paraId="3EB4B54A" w14:textId="55314779" w:rsidR="00E53724" w:rsidRPr="00614293" w:rsidRDefault="007874BB" w:rsidP="00E53724">
      <w:pPr>
        <w:pStyle w:val="ListBullet"/>
      </w:pPr>
      <w:r>
        <w:t>Our Key Message is “Loyalty”</w:t>
      </w:r>
    </w:p>
    <w:p w14:paraId="359BBD30" w14:textId="0EA32704" w:rsidR="00E53724" w:rsidRDefault="00750E34" w:rsidP="00E53724">
      <w:pPr>
        <w:pStyle w:val="ListBullet"/>
      </w:pPr>
      <w:sdt>
        <w:sdtPr>
          <w:rPr>
            <w:rStyle w:val="Bold"/>
          </w:rPr>
          <w:id w:val="-1158375581"/>
          <w:placeholder>
            <w:docPart w:val="D7389805332B4B1AA786D172FB8C3B17"/>
          </w:placeholder>
          <w:temporary/>
          <w:showingPlcHdr/>
          <w15:appearance w15:val="hidden"/>
        </w:sdtPr>
        <w:sdtEndPr>
          <w:rPr>
            <w:rStyle w:val="Bold"/>
          </w:rPr>
        </w:sdtEndPr>
        <w:sdtContent>
          <w:r w:rsidR="00026EAE" w:rsidRPr="00614293">
            <w:rPr>
              <w:rStyle w:val="Bold"/>
            </w:rPr>
            <w:t>Marketing activities:</w:t>
          </w:r>
        </w:sdtContent>
      </w:sdt>
      <w:r w:rsidR="00E53724" w:rsidRPr="00614293">
        <w:t xml:space="preserve"> </w:t>
      </w:r>
      <w:r w:rsidR="007874BB">
        <w:t xml:space="preserve">We plan to utilize the following marketing ideas to scale the </w:t>
      </w:r>
      <w:proofErr w:type="gramStart"/>
      <w:r w:rsidR="007874BB">
        <w:t>business</w:t>
      </w:r>
      <w:proofErr w:type="gramEnd"/>
    </w:p>
    <w:sdt>
      <w:sdtPr>
        <w:id w:val="-381643151"/>
        <w:placeholder>
          <w:docPart w:val="E4E98054F4474B95B8C0A1649C3151DA"/>
        </w:placeholder>
        <w:temporary/>
        <w:showingPlcHdr/>
        <w15:appearance w15:val="hidden"/>
      </w:sdtPr>
      <w:sdtEndPr/>
      <w:sdtContent>
        <w:p w14:paraId="32B5A418" w14:textId="77777777" w:rsidR="00026EAE" w:rsidRPr="00614293" w:rsidRDefault="00026EAE" w:rsidP="00026EAE">
          <w:pPr>
            <w:pStyle w:val="ListBullet2"/>
          </w:pPr>
          <w:r w:rsidRPr="00614293">
            <w:t>Media advertising (newspaper, magazine, television, radio)</w:t>
          </w:r>
        </w:p>
        <w:p w14:paraId="7D64F565" w14:textId="77777777" w:rsidR="00026EAE" w:rsidRPr="00614293" w:rsidRDefault="00026EAE" w:rsidP="00026EAE">
          <w:pPr>
            <w:pStyle w:val="ListBullet2"/>
          </w:pPr>
          <w:r w:rsidRPr="00614293">
            <w:t>Direct mail</w:t>
          </w:r>
        </w:p>
        <w:p w14:paraId="25272B3D" w14:textId="77777777" w:rsidR="00026EAE" w:rsidRPr="00614293" w:rsidRDefault="00026EAE" w:rsidP="00026EAE">
          <w:pPr>
            <w:pStyle w:val="ListBullet2"/>
          </w:pPr>
          <w:r w:rsidRPr="00614293">
            <w:t>Telephone solicitation</w:t>
          </w:r>
        </w:p>
        <w:p w14:paraId="6AB28D43" w14:textId="77777777" w:rsidR="00026EAE" w:rsidRPr="00614293" w:rsidRDefault="00026EAE" w:rsidP="00026EAE">
          <w:pPr>
            <w:pStyle w:val="ListBullet2"/>
          </w:pPr>
          <w:r w:rsidRPr="00614293">
            <w:t>Seminars or business conferences</w:t>
          </w:r>
        </w:p>
        <w:p w14:paraId="5EE235D4" w14:textId="77777777" w:rsidR="00026EAE" w:rsidRPr="00614293" w:rsidRDefault="00026EAE" w:rsidP="00026EAE">
          <w:pPr>
            <w:pStyle w:val="ListBullet2"/>
          </w:pPr>
          <w:r w:rsidRPr="00614293">
            <w:t>Joint advertising with other companies</w:t>
          </w:r>
        </w:p>
        <w:p w14:paraId="2737F4D6" w14:textId="77777777" w:rsidR="00026EAE" w:rsidRPr="00614293" w:rsidRDefault="00026EAE" w:rsidP="00026EAE">
          <w:pPr>
            <w:pStyle w:val="ListBullet2"/>
          </w:pPr>
          <w:r w:rsidRPr="00614293">
            <w:t>Word of mouth or fixed signage</w:t>
          </w:r>
        </w:p>
        <w:p w14:paraId="28B88205" w14:textId="77777777" w:rsidR="00026EAE" w:rsidRPr="00614293" w:rsidRDefault="00026EAE" w:rsidP="00026EAE">
          <w:pPr>
            <w:pStyle w:val="ListBullet2"/>
          </w:pPr>
          <w:r w:rsidRPr="00614293">
            <w:t>Digital marketing such as social media, email marketing, or SEO</w:t>
          </w:r>
        </w:p>
      </w:sdtContent>
    </w:sdt>
    <w:p w14:paraId="22206BA7" w14:textId="5BE2187E" w:rsidR="00026EAE" w:rsidRDefault="00E17A71" w:rsidP="00B37B3B">
      <w:pPr>
        <w:pStyle w:val="Heading1"/>
        <w:numPr>
          <w:ilvl w:val="0"/>
          <w:numId w:val="18"/>
        </w:numPr>
        <w:ind w:left="0" w:firstLine="0"/>
      </w:pPr>
      <w:bookmarkStart w:id="3" w:name="_Toc18231634"/>
      <w:r>
        <w:lastRenderedPageBreak/>
        <w:t>C</w:t>
      </w:r>
      <w:bookmarkEnd w:id="3"/>
      <w:r>
        <w:t>ONTACT US</w:t>
      </w:r>
    </w:p>
    <w:p w14:paraId="1273B7AB" w14:textId="087F3F39" w:rsidR="00E17A71" w:rsidRDefault="00E17A71" w:rsidP="00E17A71">
      <w:r>
        <w:t xml:space="preserve">Email: </w:t>
      </w:r>
      <w:hyperlink r:id="rId16" w:history="1">
        <w:r w:rsidRPr="001D6BAF">
          <w:rPr>
            <w:rStyle w:val="Hyperlink"/>
          </w:rPr>
          <w:t>ruizconstruction@gmail.com</w:t>
        </w:r>
      </w:hyperlink>
    </w:p>
    <w:p w14:paraId="2C4A0B3D" w14:textId="77777777" w:rsidR="00E17A71" w:rsidRDefault="00E17A71" w:rsidP="00E17A71">
      <w:r>
        <w:t>Phone: 678.206.7667</w:t>
      </w:r>
    </w:p>
    <w:p w14:paraId="60333F15" w14:textId="7C33EC25" w:rsidR="00E17A71" w:rsidRDefault="00E17A71" w:rsidP="00E17A71">
      <w:r>
        <w:t xml:space="preserve">Website: </w:t>
      </w:r>
      <w:hyperlink r:id="rId17" w:history="1">
        <w:r w:rsidRPr="001D6BAF">
          <w:rPr>
            <w:rStyle w:val="Hyperlink"/>
          </w:rPr>
          <w:t>www.LoyalLynnsTreeRemoval.com</w:t>
        </w:r>
      </w:hyperlink>
    </w:p>
    <w:p w14:paraId="0221B694" w14:textId="77777777" w:rsidR="00E17A71" w:rsidRDefault="00E17A71" w:rsidP="00E17A71">
      <w:r>
        <w:t>Facebook: Loyal Lynn’s Tree Removal &amp; Home Renovations</w:t>
      </w:r>
    </w:p>
    <w:p w14:paraId="184A1788" w14:textId="3C664758" w:rsidR="00E17A71" w:rsidRPr="00E17A71" w:rsidRDefault="00E17A71" w:rsidP="00E17A71">
      <w:r>
        <w:t xml:space="preserve">Instagram: @LoyalLynnTreeRemovalLLC  </w:t>
      </w:r>
      <w:proofErr w:type="gramStart"/>
      <w:r>
        <w:t xml:space="preserve">  .</w:t>
      </w:r>
      <w:proofErr w:type="gramEnd"/>
      <w:r>
        <w:t xml:space="preserve"> </w:t>
      </w:r>
    </w:p>
    <w:sectPr w:rsidR="00E17A71" w:rsidRPr="00E17A71" w:rsidSect="00495909">
      <w:footerReference w:type="default" r:id="rId18"/>
      <w:footerReference w:type="first" r:id="rId19"/>
      <w:pgSz w:w="12240" w:h="15840" w:code="1"/>
      <w:pgMar w:top="2160" w:right="1080" w:bottom="720" w:left="1080" w:header="64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770589" w14:textId="77777777" w:rsidR="00750E34" w:rsidRDefault="00750E34" w:rsidP="005A20E2">
      <w:pPr>
        <w:spacing w:after="0"/>
      </w:pPr>
      <w:r>
        <w:separator/>
      </w:r>
    </w:p>
    <w:p w14:paraId="4A1C23FF" w14:textId="77777777" w:rsidR="00750E34" w:rsidRDefault="00750E34"/>
    <w:p w14:paraId="349DD590" w14:textId="77777777" w:rsidR="00750E34" w:rsidRDefault="00750E34" w:rsidP="009B4773"/>
    <w:p w14:paraId="2616CCAE" w14:textId="77777777" w:rsidR="00750E34" w:rsidRDefault="00750E34" w:rsidP="00513832"/>
  </w:endnote>
  <w:endnote w:type="continuationSeparator" w:id="0">
    <w:p w14:paraId="2EB2571B" w14:textId="77777777" w:rsidR="00750E34" w:rsidRDefault="00750E34" w:rsidP="005A20E2">
      <w:pPr>
        <w:spacing w:after="0"/>
      </w:pPr>
      <w:r>
        <w:continuationSeparator/>
      </w:r>
    </w:p>
    <w:p w14:paraId="0AC468AD" w14:textId="77777777" w:rsidR="00750E34" w:rsidRDefault="00750E34"/>
    <w:p w14:paraId="2BF05B5D" w14:textId="77777777" w:rsidR="00750E34" w:rsidRDefault="00750E34" w:rsidP="009B4773"/>
    <w:p w14:paraId="3EEDC033" w14:textId="77777777" w:rsidR="00750E34" w:rsidRDefault="00750E34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10742617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id w:val="-2009893785"/>
          <w:docPartObj>
            <w:docPartGallery w:val="Page Numbers (Bottom of Page)"/>
            <w:docPartUnique/>
          </w:docPartObj>
        </w:sdtPr>
        <w:sdtEndPr>
          <w:rPr>
            <w:noProof/>
          </w:rPr>
        </w:sdtEndPr>
        <w:sdtContent>
          <w:p w14:paraId="49B26AA6" w14:textId="77777777" w:rsidR="00810DF6" w:rsidRDefault="00810DF6" w:rsidP="00F8411A">
            <w:pPr>
              <w:pStyle w:val="Footer"/>
            </w:pPr>
            <w:r w:rsidRPr="002135FB">
              <w:fldChar w:fldCharType="begin"/>
            </w:r>
            <w:r w:rsidRPr="002135FB">
              <w:instrText xml:space="preserve"> PAGE   \* MERGEFORMAT </w:instrText>
            </w:r>
            <w:r w:rsidRPr="002135FB">
              <w:fldChar w:fldCharType="separate"/>
            </w:r>
            <w:r>
              <w:t>1</w:t>
            </w:r>
            <w:r w:rsidRPr="002135FB">
              <w:rPr>
                <w:noProof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4579032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id w:val="1011107972"/>
          <w:docPartObj>
            <w:docPartGallery w:val="Page Numbers (Bottom of Page)"/>
            <w:docPartUnique/>
          </w:docPartObj>
        </w:sdtPr>
        <w:sdtEndPr>
          <w:rPr>
            <w:noProof/>
          </w:rPr>
        </w:sdtEndPr>
        <w:sdtContent>
          <w:p w14:paraId="3F692A34" w14:textId="77777777" w:rsidR="00810DF6" w:rsidRDefault="00810DF6" w:rsidP="00D94688">
            <w:pPr>
              <w:pStyle w:val="Footer"/>
              <w:jc w:val="right"/>
            </w:pPr>
            <w:r w:rsidRPr="002135FB">
              <w:fldChar w:fldCharType="begin"/>
            </w:r>
            <w:r w:rsidRPr="002135FB">
              <w:instrText xml:space="preserve"> PAGE   \* MERGEFORMAT </w:instrText>
            </w:r>
            <w:r w:rsidRPr="002135FB">
              <w:fldChar w:fldCharType="separate"/>
            </w:r>
            <w:r>
              <w:t>1</w:t>
            </w:r>
            <w:r w:rsidRPr="002135FB">
              <w:rPr>
                <w:noProof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48B1C" w14:textId="77777777" w:rsidR="00810DF6" w:rsidRPr="00F8411A" w:rsidRDefault="00810DF6" w:rsidP="00F8411A">
    <w:pPr>
      <w:pStyle w:val="Footer"/>
    </w:pPr>
    <w:r w:rsidRPr="00F8411A">
      <w:tab/>
    </w:r>
    <w:r w:rsidRPr="00F8411A">
      <w:fldChar w:fldCharType="begin"/>
    </w:r>
    <w:r w:rsidRPr="00F8411A">
      <w:instrText xml:space="preserve"> PAGE   \* MERGEFORMAT </w:instrText>
    </w:r>
    <w:r w:rsidRPr="00F8411A">
      <w:fldChar w:fldCharType="separate"/>
    </w:r>
    <w:r w:rsidRPr="00F8411A">
      <w:t>1</w:t>
    </w:r>
    <w:r w:rsidRPr="00F8411A"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0277772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id w:val="1613789744"/>
          <w:docPartObj>
            <w:docPartGallery w:val="Page Numbers (Bottom of Page)"/>
            <w:docPartUnique/>
          </w:docPartObj>
        </w:sdtPr>
        <w:sdtEndPr>
          <w:rPr>
            <w:noProof/>
          </w:rPr>
        </w:sdtEndPr>
        <w:sdtContent>
          <w:p w14:paraId="1DB771CE" w14:textId="77777777" w:rsidR="00810DF6" w:rsidRDefault="00810DF6" w:rsidP="00F8411A">
            <w:pPr>
              <w:pStyle w:val="Footer"/>
            </w:pPr>
            <w:r w:rsidRPr="002135FB">
              <w:t>January 24, 20</w:t>
            </w:r>
            <w:r>
              <w:t>XX</w:t>
            </w:r>
            <w:r w:rsidRPr="002135FB">
              <w:rPr>
                <w:lang w:val="ru-RU"/>
              </w:rPr>
              <w:t xml:space="preserve">  </w:t>
            </w:r>
            <w:r>
              <w:t xml:space="preserve">             </w:t>
            </w:r>
            <w:r>
              <w:rPr>
                <w:lang w:val="ru-RU"/>
              </w:rPr>
              <w:t xml:space="preserve">                                                                                                                     </w:t>
            </w:r>
            <w:r w:rsidRPr="002135FB">
              <w:t xml:space="preserve">              </w:t>
            </w:r>
            <w:r w:rsidRPr="002135FB">
              <w:fldChar w:fldCharType="begin"/>
            </w:r>
            <w:r w:rsidRPr="002135FB">
              <w:instrText xml:space="preserve"> PAGE   \* MERGEFORMAT </w:instrText>
            </w:r>
            <w:r w:rsidRPr="002135FB">
              <w:fldChar w:fldCharType="separate"/>
            </w:r>
            <w:r>
              <w:t>1</w:t>
            </w:r>
            <w:r w:rsidRPr="002135FB">
              <w:rPr>
                <w:noProof/>
              </w:rPr>
              <w:fldChar w:fldCharType="end"/>
            </w:r>
          </w:p>
        </w:sdtContent>
      </w:sdt>
      <w:p w14:paraId="2195A828" w14:textId="77777777" w:rsidR="00810DF6" w:rsidRDefault="00750E34" w:rsidP="00F8411A">
        <w:pPr>
          <w:pStyle w:val="Footer"/>
          <w:rPr>
            <w:noProof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CBE8E8" w14:textId="77777777" w:rsidR="00750E34" w:rsidRDefault="00750E34" w:rsidP="005A20E2">
      <w:pPr>
        <w:spacing w:after="0"/>
      </w:pPr>
      <w:r>
        <w:separator/>
      </w:r>
    </w:p>
    <w:p w14:paraId="56B2D32A" w14:textId="77777777" w:rsidR="00750E34" w:rsidRDefault="00750E34"/>
    <w:p w14:paraId="255BC5A8" w14:textId="77777777" w:rsidR="00750E34" w:rsidRDefault="00750E34" w:rsidP="009B4773"/>
    <w:p w14:paraId="4CBA77E0" w14:textId="77777777" w:rsidR="00750E34" w:rsidRDefault="00750E34" w:rsidP="00513832"/>
  </w:footnote>
  <w:footnote w:type="continuationSeparator" w:id="0">
    <w:p w14:paraId="1163CEA7" w14:textId="77777777" w:rsidR="00750E34" w:rsidRDefault="00750E34" w:rsidP="005A20E2">
      <w:pPr>
        <w:spacing w:after="0"/>
      </w:pPr>
      <w:r>
        <w:continuationSeparator/>
      </w:r>
    </w:p>
    <w:p w14:paraId="3CFBA460" w14:textId="77777777" w:rsidR="00750E34" w:rsidRDefault="00750E34"/>
    <w:p w14:paraId="1CDDCA33" w14:textId="77777777" w:rsidR="00750E34" w:rsidRDefault="00750E34" w:rsidP="009B4773"/>
    <w:p w14:paraId="03A2B968" w14:textId="77777777" w:rsidR="00750E34" w:rsidRDefault="00750E34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14C08" w14:textId="77777777" w:rsidR="00810DF6" w:rsidRDefault="00810DF6" w:rsidP="005A20E2">
    <w:pPr>
      <w:pStyle w:val="Header"/>
      <w:tabs>
        <w:tab w:val="right" w:pos="11057"/>
      </w:tabs>
      <w:ind w:left="-1134" w:right="-1085"/>
    </w:pPr>
    <w:r>
      <w:rPr>
        <w:noProof/>
      </w:rPr>
      <w:drawing>
        <wp:anchor distT="0" distB="0" distL="114300" distR="114300" simplePos="0" relativeHeight="251670528" behindDoc="1" locked="0" layoutInCell="1" allowOverlap="1" wp14:anchorId="76ACD016" wp14:editId="5EB7D4B3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132320" cy="9427464"/>
          <wp:effectExtent l="0" t="0" r="0" b="2540"/>
          <wp:wrapNone/>
          <wp:docPr id="2" name="Picture 2" descr="Women with laptop and business documen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ettyImages-731742045_super.jpg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008" t="5698" r="27787" b="24543"/>
                  <a:stretch/>
                </pic:blipFill>
                <pic:spPr bwMode="auto">
                  <a:xfrm>
                    <a:off x="0" y="0"/>
                    <a:ext cx="7132320" cy="94274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AEB9FB" w14:textId="77777777" w:rsidR="00810DF6" w:rsidRDefault="00810DF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030B0" w14:textId="77777777" w:rsidR="00810DF6" w:rsidRDefault="00810DF6">
    <w:r>
      <w:rPr>
        <w:noProof/>
      </w:rPr>
      <w:drawing>
        <wp:anchor distT="0" distB="0" distL="114300" distR="114300" simplePos="0" relativeHeight="251675648" behindDoc="1" locked="0" layoutInCell="1" allowOverlap="1" wp14:anchorId="4D67C8D8" wp14:editId="2190DCF0">
          <wp:simplePos x="0" y="0"/>
          <wp:positionH relativeFrom="page">
            <wp:posOffset>347345</wp:posOffset>
          </wp:positionH>
          <wp:positionV relativeFrom="page">
            <wp:align>center</wp:align>
          </wp:positionV>
          <wp:extent cx="3300984" cy="9427464"/>
          <wp:effectExtent l="0" t="0" r="0" b="2540"/>
          <wp:wrapNone/>
          <wp:docPr id="3" name="Picture 3" descr="Women and some documen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ettyImages-696273168_sup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115" t="11270" r="35057" b="12436"/>
                  <a:stretch/>
                </pic:blipFill>
                <pic:spPr bwMode="auto">
                  <a:xfrm flipH="1">
                    <a:off x="0" y="0"/>
                    <a:ext cx="3300984" cy="94274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98A0C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A080F5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8C1828"/>
    <w:multiLevelType w:val="hybridMultilevel"/>
    <w:tmpl w:val="45148FEC"/>
    <w:lvl w:ilvl="0" w:tplc="C9B6E9BC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72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7"/>
  </w:num>
  <w:num w:numId="2">
    <w:abstractNumId w:val="35"/>
  </w:num>
  <w:num w:numId="3">
    <w:abstractNumId w:val="17"/>
  </w:num>
  <w:num w:numId="4">
    <w:abstractNumId w:val="25"/>
  </w:num>
  <w:num w:numId="5">
    <w:abstractNumId w:val="14"/>
  </w:num>
  <w:num w:numId="6">
    <w:abstractNumId w:val="8"/>
  </w:num>
  <w:num w:numId="7">
    <w:abstractNumId w:val="34"/>
  </w:num>
  <w:num w:numId="8">
    <w:abstractNumId w:val="13"/>
  </w:num>
  <w:num w:numId="9">
    <w:abstractNumId w:val="36"/>
  </w:num>
  <w:num w:numId="10">
    <w:abstractNumId w:val="31"/>
  </w:num>
  <w:num w:numId="11">
    <w:abstractNumId w:val="4"/>
  </w:num>
  <w:num w:numId="12">
    <w:abstractNumId w:val="11"/>
  </w:num>
  <w:num w:numId="13">
    <w:abstractNumId w:val="16"/>
  </w:num>
  <w:num w:numId="14">
    <w:abstractNumId w:val="24"/>
  </w:num>
  <w:num w:numId="15">
    <w:abstractNumId w:val="20"/>
  </w:num>
  <w:num w:numId="16">
    <w:abstractNumId w:val="7"/>
  </w:num>
  <w:num w:numId="17">
    <w:abstractNumId w:val="26"/>
  </w:num>
  <w:num w:numId="18">
    <w:abstractNumId w:val="37"/>
  </w:num>
  <w:num w:numId="19">
    <w:abstractNumId w:val="10"/>
  </w:num>
  <w:num w:numId="20">
    <w:abstractNumId w:val="29"/>
  </w:num>
  <w:num w:numId="21">
    <w:abstractNumId w:val="12"/>
  </w:num>
  <w:num w:numId="22">
    <w:abstractNumId w:val="21"/>
  </w:num>
  <w:num w:numId="23">
    <w:abstractNumId w:val="23"/>
  </w:num>
  <w:num w:numId="24">
    <w:abstractNumId w:val="19"/>
  </w:num>
  <w:num w:numId="25">
    <w:abstractNumId w:val="22"/>
  </w:num>
  <w:num w:numId="26">
    <w:abstractNumId w:val="9"/>
  </w:num>
  <w:num w:numId="27">
    <w:abstractNumId w:val="32"/>
  </w:num>
  <w:num w:numId="28">
    <w:abstractNumId w:val="15"/>
  </w:num>
  <w:num w:numId="29">
    <w:abstractNumId w:val="6"/>
  </w:num>
  <w:num w:numId="30">
    <w:abstractNumId w:val="18"/>
  </w:num>
  <w:num w:numId="31">
    <w:abstractNumId w:val="5"/>
  </w:num>
  <w:num w:numId="32">
    <w:abstractNumId w:val="28"/>
  </w:num>
  <w:num w:numId="33">
    <w:abstractNumId w:val="30"/>
  </w:num>
  <w:num w:numId="34">
    <w:abstractNumId w:val="3"/>
  </w:num>
  <w:num w:numId="35">
    <w:abstractNumId w:val="1"/>
  </w:num>
  <w:num w:numId="36">
    <w:abstractNumId w:val="2"/>
  </w:num>
  <w:num w:numId="37">
    <w:abstractNumId w:val="0"/>
  </w:num>
  <w:num w:numId="38">
    <w:abstractNumId w:val="3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89B"/>
    <w:rsid w:val="0000092E"/>
    <w:rsid w:val="00012A83"/>
    <w:rsid w:val="00017C3C"/>
    <w:rsid w:val="00021F2E"/>
    <w:rsid w:val="00023F87"/>
    <w:rsid w:val="00026EAE"/>
    <w:rsid w:val="0003123C"/>
    <w:rsid w:val="00032A10"/>
    <w:rsid w:val="00043FFE"/>
    <w:rsid w:val="00044074"/>
    <w:rsid w:val="0004430C"/>
    <w:rsid w:val="00066DE2"/>
    <w:rsid w:val="00077931"/>
    <w:rsid w:val="00084E91"/>
    <w:rsid w:val="000900B6"/>
    <w:rsid w:val="000A649E"/>
    <w:rsid w:val="000A7626"/>
    <w:rsid w:val="000B5DA2"/>
    <w:rsid w:val="000C1C28"/>
    <w:rsid w:val="000C5872"/>
    <w:rsid w:val="000E0979"/>
    <w:rsid w:val="000E1544"/>
    <w:rsid w:val="001155CE"/>
    <w:rsid w:val="001225D9"/>
    <w:rsid w:val="00124370"/>
    <w:rsid w:val="00160392"/>
    <w:rsid w:val="001A5429"/>
    <w:rsid w:val="001B1DAF"/>
    <w:rsid w:val="001C7F44"/>
    <w:rsid w:val="001D1C22"/>
    <w:rsid w:val="001E11F1"/>
    <w:rsid w:val="001E1E58"/>
    <w:rsid w:val="00206719"/>
    <w:rsid w:val="00212B1B"/>
    <w:rsid w:val="00240312"/>
    <w:rsid w:val="00247B17"/>
    <w:rsid w:val="00252E4A"/>
    <w:rsid w:val="002642A8"/>
    <w:rsid w:val="002A137B"/>
    <w:rsid w:val="0031130D"/>
    <w:rsid w:val="00314A6F"/>
    <w:rsid w:val="00334394"/>
    <w:rsid w:val="00347AF5"/>
    <w:rsid w:val="00360F98"/>
    <w:rsid w:val="00362478"/>
    <w:rsid w:val="00374421"/>
    <w:rsid w:val="00385D4D"/>
    <w:rsid w:val="003B5758"/>
    <w:rsid w:val="003D04F0"/>
    <w:rsid w:val="003D59A7"/>
    <w:rsid w:val="003E78A7"/>
    <w:rsid w:val="003F0714"/>
    <w:rsid w:val="003F13B0"/>
    <w:rsid w:val="003F5F4A"/>
    <w:rsid w:val="00400698"/>
    <w:rsid w:val="00403423"/>
    <w:rsid w:val="004211AF"/>
    <w:rsid w:val="00423A18"/>
    <w:rsid w:val="004262DD"/>
    <w:rsid w:val="0042646F"/>
    <w:rsid w:val="00435096"/>
    <w:rsid w:val="00440BF7"/>
    <w:rsid w:val="004411FB"/>
    <w:rsid w:val="00443212"/>
    <w:rsid w:val="004567E6"/>
    <w:rsid w:val="00493EC0"/>
    <w:rsid w:val="00495909"/>
    <w:rsid w:val="004B5251"/>
    <w:rsid w:val="004C7B3E"/>
    <w:rsid w:val="00513832"/>
    <w:rsid w:val="00526C37"/>
    <w:rsid w:val="00533047"/>
    <w:rsid w:val="00577B45"/>
    <w:rsid w:val="00582502"/>
    <w:rsid w:val="005919AF"/>
    <w:rsid w:val="005A20E2"/>
    <w:rsid w:val="005B5B61"/>
    <w:rsid w:val="005B6A1A"/>
    <w:rsid w:val="005D2146"/>
    <w:rsid w:val="005F6388"/>
    <w:rsid w:val="00614293"/>
    <w:rsid w:val="006329E1"/>
    <w:rsid w:val="00633E73"/>
    <w:rsid w:val="00655308"/>
    <w:rsid w:val="00664450"/>
    <w:rsid w:val="00685F58"/>
    <w:rsid w:val="006936EB"/>
    <w:rsid w:val="006B2383"/>
    <w:rsid w:val="006D0144"/>
    <w:rsid w:val="006E3FC8"/>
    <w:rsid w:val="006E523A"/>
    <w:rsid w:val="006F35BA"/>
    <w:rsid w:val="00707756"/>
    <w:rsid w:val="007157EF"/>
    <w:rsid w:val="00730BAF"/>
    <w:rsid w:val="0073670F"/>
    <w:rsid w:val="00740FCE"/>
    <w:rsid w:val="00750E34"/>
    <w:rsid w:val="00753E67"/>
    <w:rsid w:val="007874BB"/>
    <w:rsid w:val="007B17C4"/>
    <w:rsid w:val="007B1F5A"/>
    <w:rsid w:val="007B3AB6"/>
    <w:rsid w:val="007B5AFF"/>
    <w:rsid w:val="007C136F"/>
    <w:rsid w:val="007C5AF4"/>
    <w:rsid w:val="007D5767"/>
    <w:rsid w:val="007F793B"/>
    <w:rsid w:val="00810DF6"/>
    <w:rsid w:val="00813EC8"/>
    <w:rsid w:val="00817F8C"/>
    <w:rsid w:val="0083428B"/>
    <w:rsid w:val="00876F99"/>
    <w:rsid w:val="00877A44"/>
    <w:rsid w:val="008820B3"/>
    <w:rsid w:val="00886169"/>
    <w:rsid w:val="008965F6"/>
    <w:rsid w:val="008A2B5E"/>
    <w:rsid w:val="008D3386"/>
    <w:rsid w:val="008D3518"/>
    <w:rsid w:val="008F704C"/>
    <w:rsid w:val="0090206C"/>
    <w:rsid w:val="00902998"/>
    <w:rsid w:val="00912C1B"/>
    <w:rsid w:val="0092125E"/>
    <w:rsid w:val="00924319"/>
    <w:rsid w:val="00952A7A"/>
    <w:rsid w:val="00974BF8"/>
    <w:rsid w:val="009A3B33"/>
    <w:rsid w:val="009A45A0"/>
    <w:rsid w:val="009B35B5"/>
    <w:rsid w:val="009B4773"/>
    <w:rsid w:val="009C018F"/>
    <w:rsid w:val="009D2556"/>
    <w:rsid w:val="009E55E1"/>
    <w:rsid w:val="00A44EEF"/>
    <w:rsid w:val="00A630FD"/>
    <w:rsid w:val="00A74908"/>
    <w:rsid w:val="00A91213"/>
    <w:rsid w:val="00A960DC"/>
    <w:rsid w:val="00A9621B"/>
    <w:rsid w:val="00AA29B1"/>
    <w:rsid w:val="00AA66D7"/>
    <w:rsid w:val="00AC3653"/>
    <w:rsid w:val="00AE0241"/>
    <w:rsid w:val="00AE5008"/>
    <w:rsid w:val="00B26302"/>
    <w:rsid w:val="00B37B3B"/>
    <w:rsid w:val="00B44C47"/>
    <w:rsid w:val="00B57756"/>
    <w:rsid w:val="00B57F4F"/>
    <w:rsid w:val="00B7636D"/>
    <w:rsid w:val="00B80CF1"/>
    <w:rsid w:val="00BA2A38"/>
    <w:rsid w:val="00BA31C4"/>
    <w:rsid w:val="00BA3E51"/>
    <w:rsid w:val="00BB02E6"/>
    <w:rsid w:val="00BD0C60"/>
    <w:rsid w:val="00C17BCF"/>
    <w:rsid w:val="00C3246A"/>
    <w:rsid w:val="00C65564"/>
    <w:rsid w:val="00C9389B"/>
    <w:rsid w:val="00CA61D8"/>
    <w:rsid w:val="00CD1D98"/>
    <w:rsid w:val="00CF1267"/>
    <w:rsid w:val="00D13200"/>
    <w:rsid w:val="00D26769"/>
    <w:rsid w:val="00D27AF8"/>
    <w:rsid w:val="00D6543F"/>
    <w:rsid w:val="00D74E0C"/>
    <w:rsid w:val="00D86A0A"/>
    <w:rsid w:val="00D94688"/>
    <w:rsid w:val="00DA1239"/>
    <w:rsid w:val="00DB5A2E"/>
    <w:rsid w:val="00DC0528"/>
    <w:rsid w:val="00DC1104"/>
    <w:rsid w:val="00DC3A45"/>
    <w:rsid w:val="00DC7466"/>
    <w:rsid w:val="00DC7E1C"/>
    <w:rsid w:val="00DE65A2"/>
    <w:rsid w:val="00DF2DCC"/>
    <w:rsid w:val="00E01D0E"/>
    <w:rsid w:val="00E16215"/>
    <w:rsid w:val="00E17A71"/>
    <w:rsid w:val="00E31650"/>
    <w:rsid w:val="00E35169"/>
    <w:rsid w:val="00E404DF"/>
    <w:rsid w:val="00E53724"/>
    <w:rsid w:val="00E552C8"/>
    <w:rsid w:val="00E75006"/>
    <w:rsid w:val="00E757A0"/>
    <w:rsid w:val="00E84350"/>
    <w:rsid w:val="00E857E2"/>
    <w:rsid w:val="00E85863"/>
    <w:rsid w:val="00E91AE4"/>
    <w:rsid w:val="00EA431D"/>
    <w:rsid w:val="00EB47F9"/>
    <w:rsid w:val="00EC4BCD"/>
    <w:rsid w:val="00F273EA"/>
    <w:rsid w:val="00F33F5E"/>
    <w:rsid w:val="00F53A40"/>
    <w:rsid w:val="00F60840"/>
    <w:rsid w:val="00F75B86"/>
    <w:rsid w:val="00F77933"/>
    <w:rsid w:val="00F8411A"/>
    <w:rsid w:val="00FA0D95"/>
    <w:rsid w:val="00FC1405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0CD20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95959" w:themeColor="text1" w:themeTint="A6"/>
        <w:sz w:val="24"/>
        <w:szCs w:val="24"/>
        <w:lang w:val="en-US" w:eastAsia="en-US" w:bidi="ar-SA"/>
      </w:rPr>
    </w:rPrDefault>
    <w:pPrDefault>
      <w:pPr>
        <w:spacing w:before="120" w:after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293"/>
  </w:style>
  <w:style w:type="paragraph" w:styleId="Heading1">
    <w:name w:val="heading 1"/>
    <w:basedOn w:val="Normal"/>
    <w:next w:val="Normal"/>
    <w:link w:val="Heading1Char"/>
    <w:uiPriority w:val="9"/>
    <w:qFormat/>
    <w:rsid w:val="00E404DF"/>
    <w:pPr>
      <w:keepNext/>
      <w:keepLines/>
      <w:pageBreakBefore/>
      <w:pBdr>
        <w:bottom w:val="single" w:sz="24" w:space="4" w:color="F0CDA1" w:themeColor="accent1"/>
      </w:pBdr>
      <w:spacing w:after="400"/>
      <w:outlineLvl w:val="0"/>
    </w:pPr>
    <w:rPr>
      <w:rFonts w:asciiTheme="majorHAnsi" w:eastAsiaTheme="majorEastAsia" w:hAnsiTheme="majorHAnsi" w:cstheme="majorBidi"/>
      <w:b/>
      <w:caps/>
      <w:color w:val="107082" w:themeColor="accent2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B47F9"/>
    <w:pPr>
      <w:spacing w:before="0" w:after="0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EB47F9"/>
    <w:rPr>
      <w:rFonts w:asciiTheme="majorHAnsi" w:hAnsiTheme="majorHAnsi"/>
      <w:b/>
      <w:caps/>
      <w:color w:val="107082" w:themeColor="accent2"/>
      <w:sz w:val="28"/>
    </w:rPr>
  </w:style>
  <w:style w:type="paragraph" w:styleId="Footer">
    <w:name w:val="footer"/>
    <w:basedOn w:val="Normal"/>
    <w:link w:val="FooterChar"/>
    <w:uiPriority w:val="99"/>
    <w:rsid w:val="00F8411A"/>
    <w:pPr>
      <w:pBdr>
        <w:top w:val="single" w:sz="8" w:space="1" w:color="F0CDA1" w:themeColor="accent1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347AF5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813EC8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3EC8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9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3F5E"/>
    <w:pPr>
      <w:numPr>
        <w:ilvl w:val="1"/>
      </w:numPr>
      <w:spacing w:after="0"/>
      <w:jc w:val="center"/>
    </w:pPr>
    <w:rPr>
      <w:rFonts w:eastAsiaTheme="minorEastAsia"/>
      <w:b/>
      <w:i/>
      <w:color w:val="F0CDA1" w:themeColor="accent1"/>
      <w:spacing w:val="15"/>
      <w:sz w:val="48"/>
    </w:rPr>
  </w:style>
  <w:style w:type="character" w:customStyle="1" w:styleId="SubtitleChar">
    <w:name w:val="Subtitle Char"/>
    <w:basedOn w:val="DefaultParagraphFont"/>
    <w:link w:val="Subtitle"/>
    <w:uiPriority w:val="11"/>
    <w:rsid w:val="00F33F5E"/>
    <w:rPr>
      <w:rFonts w:eastAsiaTheme="minorEastAsia"/>
      <w:b/>
      <w:i/>
      <w:color w:val="F0CDA1" w:themeColor="accent1"/>
      <w:spacing w:val="15"/>
      <w:sz w:val="48"/>
    </w:rPr>
  </w:style>
  <w:style w:type="character" w:customStyle="1" w:styleId="Heading1Char">
    <w:name w:val="Heading 1 Char"/>
    <w:basedOn w:val="DefaultParagraphFont"/>
    <w:link w:val="Heading1"/>
    <w:uiPriority w:val="9"/>
    <w:rsid w:val="00E404DF"/>
    <w:rPr>
      <w:rFonts w:asciiTheme="majorHAnsi" w:eastAsiaTheme="majorEastAsia" w:hAnsiTheme="majorHAnsi" w:cstheme="majorBidi"/>
      <w:b/>
      <w:caps/>
      <w:color w:val="107082" w:themeColor="accent2"/>
      <w:sz w:val="44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qFormat/>
    <w:rsid w:val="00E85863"/>
    <w:rPr>
      <w:rFonts w:asciiTheme="majorHAnsi" w:hAnsiTheme="majorHAnsi"/>
      <w:b/>
      <w:i w:val="0"/>
      <w:color w:val="107082" w:themeColor="accent2"/>
      <w:sz w:val="28"/>
    </w:rPr>
  </w:style>
  <w:style w:type="character" w:styleId="Emphasis">
    <w:name w:val="Emphasis"/>
    <w:uiPriority w:val="20"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664450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rsid w:val="001E1E58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pPr>
      <w:spacing w:after="0" w:line="240" w:lineRule="auto"/>
    </w:pPr>
    <w:rPr>
      <w:i/>
    </w:rPr>
  </w:style>
  <w:style w:type="paragraph" w:styleId="ListBullet">
    <w:name w:val="List Bullet"/>
    <w:basedOn w:val="Normal"/>
    <w:uiPriority w:val="99"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rsid w:val="0003123C"/>
    <w:pPr>
      <w:numPr>
        <w:numId w:val="32"/>
      </w:numPr>
      <w:spacing w:before="0" w:after="200" w:line="276" w:lineRule="auto"/>
      <w:ind w:left="340" w:hanging="340"/>
    </w:p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qFormat/>
    <w:rsid w:val="00BA31C4"/>
    <w:rPr>
      <w:b/>
      <w:bCs/>
    </w:rPr>
  </w:style>
  <w:style w:type="paragraph" w:styleId="ListBullet2">
    <w:name w:val="List Bullet 2"/>
    <w:basedOn w:val="Normal"/>
    <w:uiPriority w:val="99"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Normal"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Graphheading2">
    <w:name w:val="Graph heading 2"/>
    <w:basedOn w:val="Normal"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Graphheading3">
    <w:name w:val="Graph heading 3"/>
    <w:basedOn w:val="Normal"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Graphheading4">
    <w:name w:val="Graph heading 4"/>
    <w:basedOn w:val="Normal"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Graphbullet">
    <w:name w:val="Graph bullet"/>
    <w:basedOn w:val="Normal"/>
    <w:qFormat/>
    <w:rsid w:val="008965F6"/>
    <w:pPr>
      <w:numPr>
        <w:numId w:val="28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qFormat/>
    <w:rsid w:val="008965F6"/>
    <w:pPr>
      <w:numPr>
        <w:numId w:val="30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qFormat/>
    <w:rsid w:val="008965F6"/>
    <w:pPr>
      <w:numPr>
        <w:numId w:val="29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qFormat/>
    <w:rsid w:val="008965F6"/>
    <w:pPr>
      <w:numPr>
        <w:numId w:val="31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">
    <w:name w:val="Table Text"/>
    <w:basedOn w:val="Normal"/>
    <w:next w:val="Normal"/>
    <w:qFormat/>
    <w:rsid w:val="00810DF6"/>
    <w:pPr>
      <w:spacing w:before="0" w:after="0" w:line="240" w:lineRule="auto"/>
    </w:pPr>
    <w:rPr>
      <w:sz w:val="18"/>
    </w:rPr>
  </w:style>
  <w:style w:type="paragraph" w:customStyle="1" w:styleId="TableHeading">
    <w:name w:val="Table Heading"/>
    <w:basedOn w:val="Normal"/>
    <w:qFormat/>
    <w:rsid w:val="00DC3A45"/>
    <w:pPr>
      <w:spacing w:before="0" w:after="0" w:line="216" w:lineRule="auto"/>
      <w:ind w:left="85"/>
    </w:pPr>
    <w:rPr>
      <w:b/>
      <w:color w:val="FFFFFF" w:themeColor="background1"/>
      <w:sz w:val="18"/>
      <w:szCs w:val="18"/>
    </w:rPr>
  </w:style>
  <w:style w:type="paragraph" w:customStyle="1" w:styleId="Header2">
    <w:name w:val="Header2"/>
    <w:basedOn w:val="Normal"/>
    <w:next w:val="Normal"/>
    <w:link w:val="Header2Char"/>
    <w:qFormat/>
    <w:rsid w:val="00BA3E51"/>
    <w:pPr>
      <w:spacing w:before="0" w:after="0"/>
    </w:pPr>
    <w:rPr>
      <w:i/>
    </w:rPr>
  </w:style>
  <w:style w:type="paragraph" w:customStyle="1" w:styleId="Tabletotal">
    <w:name w:val="Table total"/>
    <w:basedOn w:val="Normal"/>
    <w:next w:val="Normal"/>
    <w:link w:val="TabletotalChar"/>
    <w:qFormat/>
    <w:rsid w:val="004211AF"/>
    <w:pPr>
      <w:spacing w:before="0" w:after="0" w:line="256" w:lineRule="auto"/>
    </w:pPr>
    <w:rPr>
      <w:rFonts w:ascii="Arial" w:eastAsia="Arial" w:hAnsi="Arial" w:cs="Times New Roman"/>
      <w:b/>
      <w:bCs/>
      <w:caps/>
      <w:color w:val="404040" w:themeColor="text1" w:themeTint="BF"/>
      <w:sz w:val="18"/>
      <w:szCs w:val="22"/>
    </w:rPr>
  </w:style>
  <w:style w:type="character" w:customStyle="1" w:styleId="Header2Char">
    <w:name w:val="Header2 Char"/>
    <w:basedOn w:val="DefaultParagraphFont"/>
    <w:link w:val="Header2"/>
    <w:rsid w:val="00BA3E51"/>
    <w:rPr>
      <w:i/>
    </w:rPr>
  </w:style>
  <w:style w:type="character" w:customStyle="1" w:styleId="TabletotalChar">
    <w:name w:val="Table total Char"/>
    <w:basedOn w:val="DefaultParagraphFont"/>
    <w:link w:val="Tabletotal"/>
    <w:rsid w:val="004211AF"/>
    <w:rPr>
      <w:rFonts w:ascii="Arial" w:eastAsia="Arial" w:hAnsi="Arial" w:cs="Times New Roman"/>
      <w:b/>
      <w:bCs/>
      <w:caps/>
      <w:color w:val="404040" w:themeColor="text1" w:themeTint="BF"/>
      <w:sz w:val="18"/>
      <w:szCs w:val="22"/>
    </w:rPr>
  </w:style>
  <w:style w:type="paragraph" w:customStyle="1" w:styleId="TableTextright">
    <w:name w:val="Table Text right"/>
    <w:basedOn w:val="Normal"/>
    <w:next w:val="Normal"/>
    <w:link w:val="TableTextrightChar"/>
    <w:qFormat/>
    <w:rsid w:val="00810DF6"/>
    <w:pPr>
      <w:spacing w:before="0" w:after="0" w:line="240" w:lineRule="auto"/>
      <w:jc w:val="right"/>
    </w:pPr>
    <w:rPr>
      <w:sz w:val="18"/>
    </w:rPr>
  </w:style>
  <w:style w:type="paragraph" w:customStyle="1" w:styleId="TableTextbold">
    <w:name w:val="Table Text bold"/>
    <w:basedOn w:val="Normal"/>
    <w:next w:val="Normal"/>
    <w:link w:val="TableTextboldChar"/>
    <w:qFormat/>
    <w:rsid w:val="009C018F"/>
    <w:pPr>
      <w:spacing w:before="0" w:after="0" w:line="240" w:lineRule="auto"/>
    </w:pPr>
    <w:rPr>
      <w:b/>
      <w:sz w:val="18"/>
    </w:rPr>
  </w:style>
  <w:style w:type="character" w:customStyle="1" w:styleId="TableTextrightChar">
    <w:name w:val="Table Text right Char"/>
    <w:basedOn w:val="DefaultParagraphFont"/>
    <w:link w:val="TableTextright"/>
    <w:rsid w:val="00810DF6"/>
    <w:rPr>
      <w:sz w:val="18"/>
    </w:rPr>
  </w:style>
  <w:style w:type="character" w:customStyle="1" w:styleId="TableTextboldChar">
    <w:name w:val="Table Text bold Char"/>
    <w:basedOn w:val="DefaultParagraphFont"/>
    <w:link w:val="TableTextbold"/>
    <w:rsid w:val="009C018F"/>
    <w:rPr>
      <w:b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E17A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2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://www.LoyalLynnsTreeRemoval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ruizconstruction@gmai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jack\AppData\Roaming\Microsoft\Templates\Home%20business%20pla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F33FAD29A7D45CA9EAE41855FFFD4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D54F6-4FB5-443B-A87D-56EED5BFCA44}"/>
      </w:docPartPr>
      <w:docPartBody>
        <w:p w:rsidR="00000000" w:rsidRDefault="00F22936">
          <w:pPr>
            <w:pStyle w:val="CF33FAD29A7D45CA9EAE41855FFFD4FF"/>
          </w:pPr>
          <w:r w:rsidRPr="00614293">
            <w:t>Introduction</w:t>
          </w:r>
        </w:p>
      </w:docPartBody>
    </w:docPart>
    <w:docPart>
      <w:docPartPr>
        <w:name w:val="D7389805332B4B1AA786D172FB8C3B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883B1B-970A-4B94-BF49-ADBA80CEC265}"/>
      </w:docPartPr>
      <w:docPartBody>
        <w:p w:rsidR="00000000" w:rsidRDefault="00F22936">
          <w:pPr>
            <w:pStyle w:val="D7389805332B4B1AA786D172FB8C3B17"/>
          </w:pPr>
          <w:bookmarkStart w:id="0" w:name="_Hlk786744"/>
          <w:bookmarkStart w:id="1" w:name="_Hlk786768"/>
          <w:bookmarkEnd w:id="0"/>
          <w:bookmarkEnd w:id="1"/>
          <w:r w:rsidRPr="00614293">
            <w:rPr>
              <w:rStyle w:val="Bold"/>
            </w:rPr>
            <w:t>Marketing activities:</w:t>
          </w:r>
        </w:p>
      </w:docPartBody>
    </w:docPart>
    <w:docPart>
      <w:docPartPr>
        <w:name w:val="E4E98054F4474B95B8C0A1649C3151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9503C3-429E-488A-9E65-E5AD4241A04F}"/>
      </w:docPartPr>
      <w:docPartBody>
        <w:p w:rsidR="009446FF" w:rsidRPr="00614293" w:rsidRDefault="00F22936" w:rsidP="00026EAE">
          <w:pPr>
            <w:pStyle w:val="ListBullet2"/>
          </w:pPr>
          <w:r w:rsidRPr="00614293">
            <w:t>Media advertising (newspaper, magazine, televisi</w:t>
          </w:r>
          <w:r w:rsidRPr="00614293">
            <w:t>on, radio)</w:t>
          </w:r>
        </w:p>
        <w:p w:rsidR="009446FF" w:rsidRPr="00614293" w:rsidRDefault="00F22936" w:rsidP="00026EAE">
          <w:pPr>
            <w:pStyle w:val="ListBullet2"/>
          </w:pPr>
          <w:r w:rsidRPr="00614293">
            <w:t>Direct mail</w:t>
          </w:r>
        </w:p>
        <w:p w:rsidR="009446FF" w:rsidRPr="00614293" w:rsidRDefault="00F22936" w:rsidP="00026EAE">
          <w:pPr>
            <w:pStyle w:val="ListBullet2"/>
          </w:pPr>
          <w:r w:rsidRPr="00614293">
            <w:t>Telephone solicitation</w:t>
          </w:r>
        </w:p>
        <w:p w:rsidR="009446FF" w:rsidRPr="00614293" w:rsidRDefault="00F22936" w:rsidP="00026EAE">
          <w:pPr>
            <w:pStyle w:val="ListBullet2"/>
          </w:pPr>
          <w:r w:rsidRPr="00614293">
            <w:t>Seminars or business conferences</w:t>
          </w:r>
        </w:p>
        <w:p w:rsidR="009446FF" w:rsidRPr="00614293" w:rsidRDefault="00F22936" w:rsidP="00026EAE">
          <w:pPr>
            <w:pStyle w:val="ListBullet2"/>
          </w:pPr>
          <w:r w:rsidRPr="00614293">
            <w:t>Joint advertising with other companies</w:t>
          </w:r>
        </w:p>
        <w:p w:rsidR="009446FF" w:rsidRPr="00614293" w:rsidRDefault="00F22936" w:rsidP="00026EAE">
          <w:pPr>
            <w:pStyle w:val="ListBullet2"/>
          </w:pPr>
          <w:r w:rsidRPr="00614293">
            <w:t>Word of mouth or fixed signage</w:t>
          </w:r>
        </w:p>
        <w:p w:rsidR="00000000" w:rsidRDefault="00F22936">
          <w:pPr>
            <w:pStyle w:val="E4E98054F4474B95B8C0A1649C3151DA"/>
          </w:pPr>
          <w:r w:rsidRPr="00614293">
            <w:t>Digital marketing such as social media, email marketing, or SEO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ED7D31" w:themeColor="accent2"/>
      </w:rPr>
    </w:lvl>
  </w:abstractNum>
  <w:abstractNum w:abstractNumId="1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  <w:u w:color="4472C4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70AD47" w:themeColor="accent6"/>
        <w:u w:color="4472C4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  <w:u w:color="4472C4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A5A5A5" w:themeColor="accent3"/>
        <w:u w:color="4472C4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5B9BD5" w:themeColor="accent5"/>
        <w:u w:color="4472C4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8C1828"/>
    <w:multiLevelType w:val="hybridMultilevel"/>
    <w:tmpl w:val="45148FEC"/>
    <w:lvl w:ilvl="0" w:tplc="C9B6E9BC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/>
        <w:color w:val="ED7D31" w:themeColor="accent2"/>
        <w:u w:color="4472C4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5"/>
  </w:num>
  <w:num w:numId="5">
    <w:abstractNumId w:val="2"/>
  </w:num>
  <w:num w:numId="6">
    <w:abstractNumId w:val="1"/>
  </w:num>
  <w:num w:numId="7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D0B"/>
    <w:rsid w:val="00696D0B"/>
    <w:rsid w:val="00F22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648B5B673554A449AD5E2BBBE72D2DB">
    <w:name w:val="1648B5B673554A449AD5E2BBBE72D2DB"/>
  </w:style>
  <w:style w:type="paragraph" w:styleId="Title">
    <w:name w:val="Title"/>
    <w:basedOn w:val="Normal"/>
    <w:next w:val="Normal"/>
    <w:link w:val="TitleChar"/>
    <w:uiPriority w:val="10"/>
    <w:qFormat/>
    <w:pPr>
      <w:spacing w:before="120" w:after="0" w:line="288" w:lineRule="auto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96"/>
      <w:szCs w:val="56"/>
    </w:rPr>
  </w:style>
  <w:style w:type="paragraph" w:customStyle="1" w:styleId="0DAA9429A5A943A0A74903806DFC893C">
    <w:name w:val="0DAA9429A5A943A0A74903806DFC893C"/>
  </w:style>
  <w:style w:type="paragraph" w:customStyle="1" w:styleId="718AD2875F6E4B0F8D11704344047749">
    <w:name w:val="718AD2875F6E4B0F8D11704344047749"/>
  </w:style>
  <w:style w:type="paragraph" w:customStyle="1" w:styleId="CF33FAD29A7D45CA9EAE41855FFFD4FF">
    <w:name w:val="CF33FAD29A7D45CA9EAE41855FFFD4FF"/>
  </w:style>
  <w:style w:type="paragraph" w:customStyle="1" w:styleId="2587BF87666E4D528CB14AB70C30731D">
    <w:name w:val="2587BF87666E4D528CB14AB70C30731D"/>
  </w:style>
  <w:style w:type="paragraph" w:styleId="ListBullet">
    <w:name w:val="List Bullet"/>
    <w:basedOn w:val="Normal"/>
    <w:uiPriority w:val="99"/>
    <w:pPr>
      <w:numPr>
        <w:numId w:val="1"/>
      </w:numPr>
      <w:spacing w:after="200" w:line="276" w:lineRule="auto"/>
      <w:ind w:left="340" w:hanging="340"/>
    </w:pPr>
    <w:rPr>
      <w:rFonts w:eastAsiaTheme="minorHAnsi"/>
      <w:color w:val="595959" w:themeColor="text1" w:themeTint="A6"/>
      <w:sz w:val="24"/>
      <w:szCs w:val="24"/>
    </w:rPr>
  </w:style>
  <w:style w:type="paragraph" w:customStyle="1" w:styleId="9E7B94E14EEF42E1BDB9099913196452">
    <w:name w:val="9E7B94E14EEF42E1BDB9099913196452"/>
  </w:style>
  <w:style w:type="paragraph" w:customStyle="1" w:styleId="63D2C0863E614A48921EB96A7BB352E5">
    <w:name w:val="63D2C0863E614A48921EB96A7BB352E5"/>
  </w:style>
  <w:style w:type="paragraph" w:customStyle="1" w:styleId="7D5D9DE3141E4F0CB5947FD924C886B2">
    <w:name w:val="7D5D9DE3141E4F0CB5947FD924C886B2"/>
  </w:style>
  <w:style w:type="paragraph" w:styleId="ListNumber">
    <w:name w:val="List Number"/>
    <w:basedOn w:val="Normal"/>
    <w:uiPriority w:val="99"/>
    <w:pPr>
      <w:numPr>
        <w:numId w:val="2"/>
      </w:numPr>
      <w:spacing w:after="200" w:line="276" w:lineRule="auto"/>
      <w:ind w:left="340" w:hanging="340"/>
    </w:pPr>
    <w:rPr>
      <w:rFonts w:eastAsiaTheme="minorHAnsi"/>
      <w:color w:val="595959" w:themeColor="text1" w:themeTint="A6"/>
      <w:sz w:val="24"/>
      <w:szCs w:val="24"/>
    </w:rPr>
  </w:style>
  <w:style w:type="paragraph" w:customStyle="1" w:styleId="FB95DF1BF9104CAA8536D818CED574BB">
    <w:name w:val="FB95DF1BF9104CAA8536D818CED574BB"/>
  </w:style>
  <w:style w:type="paragraph" w:customStyle="1" w:styleId="FD30BE1DAD5344E9AE7FBF0EC708BEC9">
    <w:name w:val="FD30BE1DAD5344E9AE7FBF0EC708BEC9"/>
  </w:style>
  <w:style w:type="paragraph" w:customStyle="1" w:styleId="A89EC27146ED4B5BBBE42D8CF1C934EC">
    <w:name w:val="A89EC27146ED4B5BBBE42D8CF1C934EC"/>
  </w:style>
  <w:style w:type="character" w:customStyle="1" w:styleId="Bold">
    <w:name w:val="Bold"/>
    <w:uiPriority w:val="1"/>
    <w:qFormat/>
    <w:rPr>
      <w:b/>
      <w:bCs/>
    </w:rPr>
  </w:style>
  <w:style w:type="paragraph" w:customStyle="1" w:styleId="9502D95BBE45423DBA214AFE0118C88F">
    <w:name w:val="9502D95BBE45423DBA214AFE0118C88F"/>
  </w:style>
  <w:style w:type="paragraph" w:customStyle="1" w:styleId="8FC8895F601A40129DD3D471D67A55C9">
    <w:name w:val="8FC8895F601A40129DD3D471D67A55C9"/>
  </w:style>
  <w:style w:type="paragraph" w:customStyle="1" w:styleId="3FFC46FBB3DF4D5FBF12B5BF0C73F37E">
    <w:name w:val="3FFC46FBB3DF4D5FBF12B5BF0C73F37E"/>
  </w:style>
  <w:style w:type="paragraph" w:customStyle="1" w:styleId="D5D3D41A6ECB4655A6CD1C08E5246C0D">
    <w:name w:val="D5D3D41A6ECB4655A6CD1C08E5246C0D"/>
  </w:style>
  <w:style w:type="paragraph" w:customStyle="1" w:styleId="53DD9A88BE1142EDA488497875CA0D9A">
    <w:name w:val="53DD9A88BE1142EDA488497875CA0D9A"/>
  </w:style>
  <w:style w:type="paragraph" w:customStyle="1" w:styleId="0CFCDB3D69A144C0894D404DD2C046CE">
    <w:name w:val="0CFCDB3D69A144C0894D404DD2C046CE"/>
  </w:style>
  <w:style w:type="paragraph" w:customStyle="1" w:styleId="5B2104A9ECEA42669898A82583589377">
    <w:name w:val="5B2104A9ECEA42669898A82583589377"/>
  </w:style>
  <w:style w:type="paragraph" w:customStyle="1" w:styleId="65A20320DD134D9CAAE49CC400D0E271">
    <w:name w:val="65A20320DD134D9CAAE49CC400D0E271"/>
  </w:style>
  <w:style w:type="paragraph" w:customStyle="1" w:styleId="D5A6FAC2DE7A4D40AA31606277E04FBC">
    <w:name w:val="D5A6FAC2DE7A4D40AA31606277E04FBC"/>
  </w:style>
  <w:style w:type="paragraph" w:customStyle="1" w:styleId="04B9C16A44B045BBB5F9B4768CAA77A3">
    <w:name w:val="04B9C16A44B045BBB5F9B4768CAA77A3"/>
  </w:style>
  <w:style w:type="paragraph" w:customStyle="1" w:styleId="5DCDE4AE4A0544FE82DAFBE367B39607">
    <w:name w:val="5DCDE4AE4A0544FE82DAFBE367B39607"/>
  </w:style>
  <w:style w:type="paragraph" w:customStyle="1" w:styleId="F3019DBFF25845C79BFC614823FAF810">
    <w:name w:val="F3019DBFF25845C79BFC614823FAF810"/>
  </w:style>
  <w:style w:type="paragraph" w:customStyle="1" w:styleId="35E4D6C38B46445CBC5BC1B8CD17CED9">
    <w:name w:val="35E4D6C38B46445CBC5BC1B8CD17CED9"/>
  </w:style>
  <w:style w:type="paragraph" w:customStyle="1" w:styleId="6B18B54C0A41482D938DC6B6083A973F">
    <w:name w:val="6B18B54C0A41482D938DC6B6083A973F"/>
  </w:style>
  <w:style w:type="paragraph" w:customStyle="1" w:styleId="B63F197E145F496D93B96EB3095C66B0">
    <w:name w:val="B63F197E145F496D93B96EB3095C66B0"/>
  </w:style>
  <w:style w:type="paragraph" w:customStyle="1" w:styleId="F0205F26352C4F44A77C1ED216A8F98A">
    <w:name w:val="F0205F26352C4F44A77C1ED216A8F98A"/>
  </w:style>
  <w:style w:type="paragraph" w:customStyle="1" w:styleId="00E18BC2587C4969BE8F0598AA800230">
    <w:name w:val="00E18BC2587C4969BE8F0598AA800230"/>
  </w:style>
  <w:style w:type="paragraph" w:customStyle="1" w:styleId="CF30D03594A740BD85CCE0DF8203C73C">
    <w:name w:val="CF30D03594A740BD85CCE0DF8203C73C"/>
  </w:style>
  <w:style w:type="paragraph" w:customStyle="1" w:styleId="01F02A553F184447A3CCEB29BFC0570C">
    <w:name w:val="01F02A553F184447A3CCEB29BFC0570C"/>
  </w:style>
  <w:style w:type="paragraph" w:customStyle="1" w:styleId="6319C9A3DFC74491BD40CF35E1945ADE">
    <w:name w:val="6319C9A3DFC74491BD40CF35E1945ADE"/>
  </w:style>
  <w:style w:type="paragraph" w:customStyle="1" w:styleId="5024614C05CB43BFA77A2D3A5CA3E98B">
    <w:name w:val="5024614C05CB43BFA77A2D3A5CA3E98B"/>
  </w:style>
  <w:style w:type="paragraph" w:customStyle="1" w:styleId="968CC31F0A9B45B3A2C817B323FDFE30">
    <w:name w:val="968CC31F0A9B45B3A2C817B323FDFE30"/>
  </w:style>
  <w:style w:type="paragraph" w:customStyle="1" w:styleId="E0ED92EF5BEE4260963D79E0B52C43E4">
    <w:name w:val="E0ED92EF5BEE4260963D79E0B52C43E4"/>
  </w:style>
  <w:style w:type="paragraph" w:customStyle="1" w:styleId="E6E35EC0153E4999BDB8A23816DA7F9D">
    <w:name w:val="E6E35EC0153E4999BDB8A23816DA7F9D"/>
  </w:style>
  <w:style w:type="paragraph" w:customStyle="1" w:styleId="4813817762864458A96D6C237F7BB8B0">
    <w:name w:val="4813817762864458A96D6C237F7BB8B0"/>
  </w:style>
  <w:style w:type="paragraph" w:customStyle="1" w:styleId="D8CED98D524049A086817ECF301F7E99">
    <w:name w:val="D8CED98D524049A086817ECF301F7E99"/>
  </w:style>
  <w:style w:type="paragraph" w:customStyle="1" w:styleId="036C8DE02B2444DB9C6E3F9901E5D05D">
    <w:name w:val="036C8DE02B2444DB9C6E3F9901E5D05D"/>
  </w:style>
  <w:style w:type="paragraph" w:customStyle="1" w:styleId="29E4087A8F2640B398E10BF8A773CE88">
    <w:name w:val="29E4087A8F2640B398E10BF8A773CE88"/>
  </w:style>
  <w:style w:type="paragraph" w:customStyle="1" w:styleId="EABBB3AD4B0D435A9F530F1D22F77FF2">
    <w:name w:val="EABBB3AD4B0D435A9F530F1D22F77FF2"/>
  </w:style>
  <w:style w:type="paragraph" w:customStyle="1" w:styleId="8CAD12681B914C538D7D435857A220DF">
    <w:name w:val="8CAD12681B914C538D7D435857A220DF"/>
  </w:style>
  <w:style w:type="paragraph" w:customStyle="1" w:styleId="49809B5FC7E04A76B9FDFD2540CB2BAE">
    <w:name w:val="49809B5FC7E04A76B9FDFD2540CB2BAE"/>
  </w:style>
  <w:style w:type="paragraph" w:customStyle="1" w:styleId="2366222BE85F4EED9715AC063DABCF13">
    <w:name w:val="2366222BE85F4EED9715AC063DABCF13"/>
  </w:style>
  <w:style w:type="paragraph" w:customStyle="1" w:styleId="C44BE35168104FD4B68AB49443A1F281">
    <w:name w:val="C44BE35168104FD4B68AB49443A1F281"/>
  </w:style>
  <w:style w:type="paragraph" w:customStyle="1" w:styleId="C0218CAAC54F488AA6A9D45E99E69A39">
    <w:name w:val="C0218CAAC54F488AA6A9D45E99E69A39"/>
  </w:style>
  <w:style w:type="paragraph" w:customStyle="1" w:styleId="66161599262B4C2980DCA89F4975EC57">
    <w:name w:val="66161599262B4C2980DCA89F4975EC57"/>
  </w:style>
  <w:style w:type="paragraph" w:customStyle="1" w:styleId="25251DC36C9B49BA9288D248EE3E551B">
    <w:name w:val="25251DC36C9B49BA9288D248EE3E551B"/>
  </w:style>
  <w:style w:type="paragraph" w:customStyle="1" w:styleId="37BBEFBF9A3046DF978978A302B7C602">
    <w:name w:val="37BBEFBF9A3046DF978978A302B7C602"/>
  </w:style>
  <w:style w:type="paragraph" w:customStyle="1" w:styleId="D43C911B68A143D08C0382AB10E9975A">
    <w:name w:val="D43C911B68A143D08C0382AB10E9975A"/>
  </w:style>
  <w:style w:type="paragraph" w:customStyle="1" w:styleId="0DEB3DBD61EF4D0B8DFB41B9585E49DD">
    <w:name w:val="0DEB3DBD61EF4D0B8DFB41B9585E49DD"/>
  </w:style>
  <w:style w:type="paragraph" w:customStyle="1" w:styleId="FFE0C055978A440BAD92ECBFDB9B8E54">
    <w:name w:val="FFE0C055978A440BAD92ECBFDB9B8E54"/>
  </w:style>
  <w:style w:type="paragraph" w:customStyle="1" w:styleId="021B4468761541D0A7F604641970609D">
    <w:name w:val="021B4468761541D0A7F604641970609D"/>
  </w:style>
  <w:style w:type="paragraph" w:customStyle="1" w:styleId="D0AE7422611744ACAC2F9592EEB8DF45">
    <w:name w:val="D0AE7422611744ACAC2F9592EEB8DF45"/>
  </w:style>
  <w:style w:type="paragraph" w:customStyle="1" w:styleId="2F55ED3B40014D3DBA89330B9C23F6F8">
    <w:name w:val="2F55ED3B40014D3DBA89330B9C23F6F8"/>
  </w:style>
  <w:style w:type="paragraph" w:customStyle="1" w:styleId="5E93333AA9F9437DB803AFEFCE44A104">
    <w:name w:val="5E93333AA9F9437DB803AFEFCE44A104"/>
  </w:style>
  <w:style w:type="paragraph" w:customStyle="1" w:styleId="742BADA943314CA0B2B8150CACEC902F">
    <w:name w:val="742BADA943314CA0B2B8150CACEC902F"/>
  </w:style>
  <w:style w:type="paragraph" w:customStyle="1" w:styleId="52823B5433C24232B60C8BBC96A2BC3A">
    <w:name w:val="52823B5433C24232B60C8BBC96A2BC3A"/>
  </w:style>
  <w:style w:type="paragraph" w:customStyle="1" w:styleId="1967EBE735BB425AA51D7740072F84A9">
    <w:name w:val="1967EBE735BB425AA51D7740072F84A9"/>
  </w:style>
  <w:style w:type="paragraph" w:customStyle="1" w:styleId="77B418EF7A2040389DB49F631BA8C129">
    <w:name w:val="77B418EF7A2040389DB49F631BA8C129"/>
  </w:style>
  <w:style w:type="paragraph" w:customStyle="1" w:styleId="72C1AC094DC44E2082C77C4D1C216820">
    <w:name w:val="72C1AC094DC44E2082C77C4D1C216820"/>
  </w:style>
  <w:style w:type="paragraph" w:customStyle="1" w:styleId="A9C9006E7110453CA8D611C2DF5AB0A8">
    <w:name w:val="A9C9006E7110453CA8D611C2DF5AB0A8"/>
  </w:style>
  <w:style w:type="paragraph" w:customStyle="1" w:styleId="721EDC83C97141118E2382831C0FE666">
    <w:name w:val="721EDC83C97141118E2382831C0FE666"/>
  </w:style>
  <w:style w:type="paragraph" w:customStyle="1" w:styleId="DEEFE7A26BF94BF9B0E645B0790A17A4">
    <w:name w:val="DEEFE7A26BF94BF9B0E645B0790A17A4"/>
  </w:style>
  <w:style w:type="paragraph" w:customStyle="1" w:styleId="CACD633CE2CE4FE297EAE4C49B4EEA8C">
    <w:name w:val="CACD633CE2CE4FE297EAE4C49B4EEA8C"/>
  </w:style>
  <w:style w:type="paragraph" w:customStyle="1" w:styleId="EFA455EC1EAF499B8CBBF8AEECCE2E71">
    <w:name w:val="EFA455EC1EAF499B8CBBF8AEECCE2E71"/>
  </w:style>
  <w:style w:type="paragraph" w:customStyle="1" w:styleId="Graphbullet">
    <w:name w:val="Graph bullet"/>
    <w:basedOn w:val="Normal"/>
    <w:qFormat/>
    <w:pPr>
      <w:numPr>
        <w:numId w:val="3"/>
      </w:numPr>
      <w:spacing w:after="0" w:line="216" w:lineRule="auto"/>
      <w:ind w:left="284" w:hanging="284"/>
    </w:pPr>
    <w:rPr>
      <w:rFonts w:eastAsiaTheme="minorHAnsi"/>
      <w:color w:val="595959" w:themeColor="text1" w:themeTint="A6"/>
      <w:sz w:val="20"/>
      <w:szCs w:val="24"/>
    </w:rPr>
  </w:style>
  <w:style w:type="paragraph" w:customStyle="1" w:styleId="A6B886FAA5A34B6F865ABBBDC38DED46">
    <w:name w:val="A6B886FAA5A34B6F865ABBBDC38DED46"/>
  </w:style>
  <w:style w:type="paragraph" w:customStyle="1" w:styleId="39360D4443EB44C19682CEDD33C04E9E">
    <w:name w:val="39360D4443EB44C19682CEDD33C04E9E"/>
  </w:style>
  <w:style w:type="paragraph" w:customStyle="1" w:styleId="Graphbullet2">
    <w:name w:val="Graph bullet 2"/>
    <w:basedOn w:val="Normal"/>
    <w:qFormat/>
    <w:pPr>
      <w:numPr>
        <w:numId w:val="4"/>
      </w:numPr>
      <w:spacing w:after="0" w:line="216" w:lineRule="auto"/>
      <w:ind w:left="284" w:hanging="284"/>
    </w:pPr>
    <w:rPr>
      <w:rFonts w:eastAsiaTheme="minorHAnsi"/>
      <w:color w:val="595959" w:themeColor="text1" w:themeTint="A6"/>
      <w:sz w:val="20"/>
      <w:szCs w:val="24"/>
    </w:rPr>
  </w:style>
  <w:style w:type="paragraph" w:customStyle="1" w:styleId="976ED3A504D54900BCF9117AB9F53A77">
    <w:name w:val="976ED3A504D54900BCF9117AB9F53A77"/>
  </w:style>
  <w:style w:type="paragraph" w:customStyle="1" w:styleId="96E99C7EC6554379950BE1041AFE0603">
    <w:name w:val="96E99C7EC6554379950BE1041AFE0603"/>
  </w:style>
  <w:style w:type="paragraph" w:customStyle="1" w:styleId="Graphbullet3">
    <w:name w:val="Graph bullet 3"/>
    <w:basedOn w:val="Normal"/>
    <w:qFormat/>
    <w:pPr>
      <w:numPr>
        <w:numId w:val="5"/>
      </w:numPr>
      <w:spacing w:after="0" w:line="216" w:lineRule="auto"/>
      <w:ind w:left="284" w:hanging="284"/>
    </w:pPr>
    <w:rPr>
      <w:rFonts w:eastAsiaTheme="minorHAnsi"/>
      <w:color w:val="595959" w:themeColor="text1" w:themeTint="A6"/>
      <w:sz w:val="20"/>
      <w:szCs w:val="24"/>
    </w:rPr>
  </w:style>
  <w:style w:type="paragraph" w:customStyle="1" w:styleId="E33D755DC99D485DB78C50CA19B310EC">
    <w:name w:val="E33D755DC99D485DB78C50CA19B310EC"/>
  </w:style>
  <w:style w:type="paragraph" w:customStyle="1" w:styleId="47F68BF8E70C459987581D4C8E30C1EA">
    <w:name w:val="47F68BF8E70C459987581D4C8E30C1EA"/>
  </w:style>
  <w:style w:type="paragraph" w:customStyle="1" w:styleId="Graphbullet4">
    <w:name w:val="Graph bullet 4"/>
    <w:basedOn w:val="Normal"/>
    <w:qFormat/>
    <w:pPr>
      <w:numPr>
        <w:numId w:val="6"/>
      </w:numPr>
      <w:spacing w:after="0" w:line="240" w:lineRule="auto"/>
      <w:ind w:left="284" w:hanging="284"/>
    </w:pPr>
    <w:rPr>
      <w:rFonts w:eastAsiaTheme="minorHAnsi"/>
      <w:color w:val="595959" w:themeColor="text1" w:themeTint="A6"/>
      <w:sz w:val="20"/>
      <w:szCs w:val="24"/>
    </w:rPr>
  </w:style>
  <w:style w:type="paragraph" w:customStyle="1" w:styleId="340DD1A3BFAD4016A963FD526A89D94B">
    <w:name w:val="340DD1A3BFAD4016A963FD526A89D94B"/>
  </w:style>
  <w:style w:type="paragraph" w:customStyle="1" w:styleId="B3B88129BA8E40AEB52445BD78CC6E2F">
    <w:name w:val="B3B88129BA8E40AEB52445BD78CC6E2F"/>
  </w:style>
  <w:style w:type="paragraph" w:customStyle="1" w:styleId="51AE55F954F640338A41A70AF005E564">
    <w:name w:val="51AE55F954F640338A41A70AF005E564"/>
  </w:style>
  <w:style w:type="paragraph" w:customStyle="1" w:styleId="A9AA63347EF74605A6D49925779667CF">
    <w:name w:val="A9AA63347EF74605A6D49925779667CF"/>
  </w:style>
  <w:style w:type="paragraph" w:customStyle="1" w:styleId="595A6DB0722A489CAB226E35CB8B6FFB">
    <w:name w:val="595A6DB0722A489CAB226E35CB8B6FFB"/>
  </w:style>
  <w:style w:type="paragraph" w:customStyle="1" w:styleId="CD22A9D1C2914CFBBB6D23AAA80F283C">
    <w:name w:val="CD22A9D1C2914CFBBB6D23AAA80F283C"/>
  </w:style>
  <w:style w:type="paragraph" w:customStyle="1" w:styleId="5308B325D2C44662888CC28C0C4D4B69">
    <w:name w:val="5308B325D2C44662888CC28C0C4D4B69"/>
  </w:style>
  <w:style w:type="paragraph" w:customStyle="1" w:styleId="EC3707BAB6B1485EAF058102E9E68A40">
    <w:name w:val="EC3707BAB6B1485EAF058102E9E68A40"/>
  </w:style>
  <w:style w:type="paragraph" w:customStyle="1" w:styleId="A7BFB82495104C1AA702F632BFB37E00">
    <w:name w:val="A7BFB82495104C1AA702F632BFB37E00"/>
  </w:style>
  <w:style w:type="paragraph" w:customStyle="1" w:styleId="EFF01DE6EFE24237BDE7E88B9726946A">
    <w:name w:val="EFF01DE6EFE24237BDE7E88B9726946A"/>
  </w:style>
  <w:style w:type="paragraph" w:customStyle="1" w:styleId="B0CB3EC3920C45E9BAF4C8927AB7F236">
    <w:name w:val="B0CB3EC3920C45E9BAF4C8927AB7F236"/>
  </w:style>
  <w:style w:type="paragraph" w:customStyle="1" w:styleId="7C1C3FB9C79D4E3193294668E07DA4D3">
    <w:name w:val="7C1C3FB9C79D4E3193294668E07DA4D3"/>
  </w:style>
  <w:style w:type="paragraph" w:customStyle="1" w:styleId="2AE1F3B636CE4DA48F267A1732E559E7">
    <w:name w:val="2AE1F3B636CE4DA48F267A1732E559E7"/>
  </w:style>
  <w:style w:type="paragraph" w:customStyle="1" w:styleId="8919A0CD0FFB4858AB1BA496A4C162A0">
    <w:name w:val="8919A0CD0FFB4858AB1BA496A4C162A0"/>
  </w:style>
  <w:style w:type="paragraph" w:customStyle="1" w:styleId="9E38D53010F84FB4830B16E7723B6AE1">
    <w:name w:val="9E38D53010F84FB4830B16E7723B6AE1"/>
  </w:style>
  <w:style w:type="paragraph" w:customStyle="1" w:styleId="2701A1E5724642D8830698028336C24D">
    <w:name w:val="2701A1E5724642D8830698028336C24D"/>
  </w:style>
  <w:style w:type="paragraph" w:customStyle="1" w:styleId="10132E80AF20450A869D3C0F804004D3">
    <w:name w:val="10132E80AF20450A869D3C0F804004D3"/>
  </w:style>
  <w:style w:type="paragraph" w:customStyle="1" w:styleId="C025638BC0D3424F9E2F88FB3F0B3FA2">
    <w:name w:val="C025638BC0D3424F9E2F88FB3F0B3FA2"/>
  </w:style>
  <w:style w:type="paragraph" w:customStyle="1" w:styleId="FBEFCF76D90B443D8042460E032B7A01">
    <w:name w:val="FBEFCF76D90B443D8042460E032B7A01"/>
  </w:style>
  <w:style w:type="paragraph" w:customStyle="1" w:styleId="D7389805332B4B1AA786D172FB8C3B17">
    <w:name w:val="D7389805332B4B1AA786D172FB8C3B17"/>
  </w:style>
  <w:style w:type="paragraph" w:customStyle="1" w:styleId="7E16EF6D248547A88AEDD82BDD7DC6AB">
    <w:name w:val="7E16EF6D248547A88AEDD82BDD7DC6AB"/>
  </w:style>
  <w:style w:type="paragraph" w:styleId="ListBullet2">
    <w:name w:val="List Bullet 2"/>
    <w:basedOn w:val="Normal"/>
    <w:uiPriority w:val="99"/>
    <w:pPr>
      <w:numPr>
        <w:numId w:val="7"/>
      </w:numPr>
      <w:spacing w:after="120" w:line="288" w:lineRule="auto"/>
    </w:pPr>
    <w:rPr>
      <w:rFonts w:eastAsiaTheme="minorHAnsi"/>
      <w:color w:val="595959" w:themeColor="text1" w:themeTint="A6"/>
      <w:sz w:val="24"/>
      <w:szCs w:val="24"/>
    </w:rPr>
  </w:style>
  <w:style w:type="paragraph" w:customStyle="1" w:styleId="E4E98054F4474B95B8C0A1649C3151DA">
    <w:name w:val="E4E98054F4474B95B8C0A1649C3151DA"/>
  </w:style>
  <w:style w:type="paragraph" w:customStyle="1" w:styleId="1F823A6879ED4617A1659DB9C1171281">
    <w:name w:val="1F823A6879ED4617A1659DB9C1171281"/>
  </w:style>
  <w:style w:type="paragraph" w:customStyle="1" w:styleId="E4319A53D0064F4C96768E1055A7D61D">
    <w:name w:val="E4319A53D0064F4C96768E1055A7D61D"/>
  </w:style>
  <w:style w:type="paragraph" w:customStyle="1" w:styleId="689B6DD72CA94E8E961835635816B2B9">
    <w:name w:val="689B6DD72CA94E8E961835635816B2B9"/>
  </w:style>
  <w:style w:type="paragraph" w:customStyle="1" w:styleId="8F6D19A28F6F47EA9CBB875184304583">
    <w:name w:val="8F6D19A28F6F47EA9CBB875184304583"/>
  </w:style>
  <w:style w:type="paragraph" w:customStyle="1" w:styleId="C65016FBD80D4D61AC8B800D8732F1C2">
    <w:name w:val="C65016FBD80D4D61AC8B800D8732F1C2"/>
  </w:style>
  <w:style w:type="paragraph" w:customStyle="1" w:styleId="18FADB65D74A4CAA88D1089A5A109AAF">
    <w:name w:val="18FADB65D74A4CAA88D1089A5A109AAF"/>
  </w:style>
  <w:style w:type="paragraph" w:customStyle="1" w:styleId="D99F8D6698B2471EACFE913AFB1B04CC">
    <w:name w:val="D99F8D6698B2471EACFE913AFB1B04CC"/>
  </w:style>
  <w:style w:type="paragraph" w:customStyle="1" w:styleId="DF0048FA517E477598C73A2F73726A82">
    <w:name w:val="DF0048FA517E477598C73A2F73726A82"/>
  </w:style>
  <w:style w:type="paragraph" w:customStyle="1" w:styleId="555B3747746246FF8373F65707E82540">
    <w:name w:val="555B3747746246FF8373F65707E82540"/>
  </w:style>
  <w:style w:type="paragraph" w:customStyle="1" w:styleId="67D8F8C87DB24CBEAB60B061E0657096">
    <w:name w:val="67D8F8C87DB24CBEAB60B061E0657096"/>
  </w:style>
  <w:style w:type="paragraph" w:customStyle="1" w:styleId="F5FCF2AFF367409792D95D9C2B450C3D">
    <w:name w:val="F5FCF2AFF367409792D95D9C2B450C3D"/>
  </w:style>
  <w:style w:type="paragraph" w:customStyle="1" w:styleId="ABFDB11300444FD0B5456F832972628B">
    <w:name w:val="ABFDB11300444FD0B5456F832972628B"/>
  </w:style>
  <w:style w:type="paragraph" w:customStyle="1" w:styleId="DD8E11A2604F43B89F4DAE536F997D50">
    <w:name w:val="DD8E11A2604F43B89F4DAE536F997D50"/>
  </w:style>
  <w:style w:type="paragraph" w:customStyle="1" w:styleId="DDF7A45A88B24F7C91BC1DB5D58E5335">
    <w:name w:val="DDF7A45A88B24F7C91BC1DB5D58E5335"/>
  </w:style>
  <w:style w:type="paragraph" w:customStyle="1" w:styleId="29740095B49F47288D909B0E77EFB8B0">
    <w:name w:val="29740095B49F47288D909B0E77EFB8B0"/>
  </w:style>
  <w:style w:type="paragraph" w:customStyle="1" w:styleId="4A732922F9634799BD529A2B6B623A64">
    <w:name w:val="4A732922F9634799BD529A2B6B623A64"/>
  </w:style>
  <w:style w:type="paragraph" w:customStyle="1" w:styleId="D1CD8D28C6C14E0E9244CF6959846BC0">
    <w:name w:val="D1CD8D28C6C14E0E9244CF6959846BC0"/>
  </w:style>
  <w:style w:type="paragraph" w:customStyle="1" w:styleId="1203149586F2494F8149A2F62B43F0E1">
    <w:name w:val="1203149586F2494F8149A2F62B43F0E1"/>
  </w:style>
  <w:style w:type="paragraph" w:customStyle="1" w:styleId="78314FF5756241D4929F942474CA8C58">
    <w:name w:val="78314FF5756241D4929F942474CA8C58"/>
  </w:style>
  <w:style w:type="paragraph" w:customStyle="1" w:styleId="E0A4BC73D6F54C138FD344D3D1F85AAB">
    <w:name w:val="E0A4BC73D6F54C138FD344D3D1F85AAB"/>
  </w:style>
  <w:style w:type="paragraph" w:customStyle="1" w:styleId="732271BA95684259ACC4B9F0B46E3AC7">
    <w:name w:val="732271BA95684259ACC4B9F0B46E3AC7"/>
  </w:style>
  <w:style w:type="paragraph" w:customStyle="1" w:styleId="223A043820B748EDB41E7A079F81417C">
    <w:name w:val="223A043820B748EDB41E7A079F81417C"/>
  </w:style>
  <w:style w:type="paragraph" w:customStyle="1" w:styleId="D6A2EDA50CDD45A0AEE75E8CC0E1FB11">
    <w:name w:val="D6A2EDA50CDD45A0AEE75E8CC0E1FB11"/>
  </w:style>
  <w:style w:type="paragraph" w:customStyle="1" w:styleId="1CA91CF4C5EF43A58836C62E79C9FBB6">
    <w:name w:val="1CA91CF4C5EF43A58836C62E79C9FBB6"/>
  </w:style>
  <w:style w:type="paragraph" w:customStyle="1" w:styleId="89D151CD90044EC0A57758323A6CE516">
    <w:name w:val="89D151CD90044EC0A57758323A6CE516"/>
  </w:style>
  <w:style w:type="paragraph" w:customStyle="1" w:styleId="9F645A8194014E47A4D263C7068F850C">
    <w:name w:val="9F645A8194014E47A4D263C7068F850C"/>
  </w:style>
  <w:style w:type="paragraph" w:customStyle="1" w:styleId="A4DF63C3275C4367BD40770E9DC2E0D4">
    <w:name w:val="A4DF63C3275C4367BD40770E9DC2E0D4"/>
  </w:style>
  <w:style w:type="paragraph" w:customStyle="1" w:styleId="85838D4524034324BD3E000ECE9A73D4">
    <w:name w:val="85838D4524034324BD3E000ECE9A73D4"/>
  </w:style>
  <w:style w:type="paragraph" w:customStyle="1" w:styleId="CD6FAE1A9F544644B390B21BD50AB315">
    <w:name w:val="CD6FAE1A9F544644B390B21BD50AB315"/>
  </w:style>
  <w:style w:type="paragraph" w:customStyle="1" w:styleId="210DFDC8697241F7A8DF232B8032ABD9">
    <w:name w:val="210DFDC8697241F7A8DF232B8032ABD9"/>
  </w:style>
  <w:style w:type="paragraph" w:customStyle="1" w:styleId="796060357F0A49EB8802198272430BCF">
    <w:name w:val="796060357F0A49EB8802198272430BCF"/>
  </w:style>
  <w:style w:type="paragraph" w:customStyle="1" w:styleId="F41D732A1877429FB14B5BD63D52046B">
    <w:name w:val="F41D732A1877429FB14B5BD63D52046B"/>
  </w:style>
  <w:style w:type="paragraph" w:customStyle="1" w:styleId="811A797BFBFB4835AD1EE0B8E227659A">
    <w:name w:val="811A797BFBFB4835AD1EE0B8E227659A"/>
  </w:style>
  <w:style w:type="paragraph" w:customStyle="1" w:styleId="89264A0630C9438FA378E89523FA1EEF">
    <w:name w:val="89264A0630C9438FA378E89523FA1EEF"/>
  </w:style>
  <w:style w:type="paragraph" w:customStyle="1" w:styleId="7D9ACC7B98A04225B373AF75FC543F69">
    <w:name w:val="7D9ACC7B98A04225B373AF75FC543F69"/>
  </w:style>
  <w:style w:type="paragraph" w:customStyle="1" w:styleId="98E47AD09E904605B5E82A28F6797E91">
    <w:name w:val="98E47AD09E904605B5E82A28F6797E91"/>
  </w:style>
  <w:style w:type="paragraph" w:customStyle="1" w:styleId="D031AC3B6D0F4F44A6BACAAF59A413D3">
    <w:name w:val="D031AC3B6D0F4F44A6BACAAF59A413D3"/>
  </w:style>
  <w:style w:type="paragraph" w:customStyle="1" w:styleId="DEF27E7CBD4F40348449B5C9395FA5E9">
    <w:name w:val="DEF27E7CBD4F40348449B5C9395FA5E9"/>
  </w:style>
  <w:style w:type="paragraph" w:customStyle="1" w:styleId="890C6537CA4A48B38A199ECE92FDD15E">
    <w:name w:val="890C6537CA4A48B38A199ECE92FDD15E"/>
  </w:style>
  <w:style w:type="paragraph" w:customStyle="1" w:styleId="64694A88C0A44557809EDF87427F94E1">
    <w:name w:val="64694A88C0A44557809EDF87427F94E1"/>
  </w:style>
  <w:style w:type="paragraph" w:customStyle="1" w:styleId="17C98385E62246FA9254CB922FE55BCA">
    <w:name w:val="17C98385E62246FA9254CB922FE55BCA"/>
  </w:style>
  <w:style w:type="paragraph" w:customStyle="1" w:styleId="FBC17D028A7C40ABA735AC72CA0A206A">
    <w:name w:val="FBC17D028A7C40ABA735AC72CA0A206A"/>
  </w:style>
  <w:style w:type="paragraph" w:customStyle="1" w:styleId="1FB58F63BA1D45B39507707180BD58E0">
    <w:name w:val="1FB58F63BA1D45B39507707180BD58E0"/>
  </w:style>
  <w:style w:type="paragraph" w:customStyle="1" w:styleId="8AF1B8407E1549FF9A7B8F641F54FCE8">
    <w:name w:val="8AF1B8407E1549FF9A7B8F641F54FCE8"/>
  </w:style>
  <w:style w:type="paragraph" w:customStyle="1" w:styleId="458197B7366E487A99DDC4F85E20D3D3">
    <w:name w:val="458197B7366E487A99DDC4F85E20D3D3"/>
  </w:style>
  <w:style w:type="paragraph" w:customStyle="1" w:styleId="9F1BDA2FE27D4A5287A3436FDABD85EC">
    <w:name w:val="9F1BDA2FE27D4A5287A3436FDABD85EC"/>
  </w:style>
  <w:style w:type="paragraph" w:customStyle="1" w:styleId="77D45C499FC446558F70B937E6D6ECDF">
    <w:name w:val="77D45C499FC446558F70B937E6D6ECDF"/>
  </w:style>
  <w:style w:type="paragraph" w:customStyle="1" w:styleId="AD745B47378C475A9EED890AC833DDA6">
    <w:name w:val="AD745B47378C475A9EED890AC833DDA6"/>
  </w:style>
  <w:style w:type="paragraph" w:customStyle="1" w:styleId="FA58B55B141A4BC6B54C3267280FDD25">
    <w:name w:val="FA58B55B141A4BC6B54C3267280FDD25"/>
  </w:style>
  <w:style w:type="paragraph" w:customStyle="1" w:styleId="A653D25065D742D2B747BC0AF9C5B873">
    <w:name w:val="A653D25065D742D2B747BC0AF9C5B873"/>
  </w:style>
  <w:style w:type="paragraph" w:customStyle="1" w:styleId="1B5622F7D2714878895350601691CC91">
    <w:name w:val="1B5622F7D2714878895350601691CC91"/>
  </w:style>
  <w:style w:type="paragraph" w:customStyle="1" w:styleId="E28465EC17C74B6B9BA17F410C50634D">
    <w:name w:val="E28465EC17C74B6B9BA17F410C50634D"/>
  </w:style>
  <w:style w:type="paragraph" w:customStyle="1" w:styleId="135934618415430CA1B1447557C33ABF">
    <w:name w:val="135934618415430CA1B1447557C33ABF"/>
  </w:style>
  <w:style w:type="paragraph" w:customStyle="1" w:styleId="7B9E3E6938A34A038A4C373CC0AC9E31">
    <w:name w:val="7B9E3E6938A34A038A4C373CC0AC9E31"/>
  </w:style>
  <w:style w:type="paragraph" w:customStyle="1" w:styleId="AD525E7919C2439897D5D6514172E1D7">
    <w:name w:val="AD525E7919C2439897D5D6514172E1D7"/>
  </w:style>
  <w:style w:type="paragraph" w:customStyle="1" w:styleId="4411DECAC1F04E52BC5806E80910E127">
    <w:name w:val="4411DECAC1F04E52BC5806E80910E127"/>
  </w:style>
  <w:style w:type="paragraph" w:customStyle="1" w:styleId="A50DD3D3D60B4184852384C0A1899CCC">
    <w:name w:val="A50DD3D3D60B4184852384C0A1899CCC"/>
  </w:style>
  <w:style w:type="paragraph" w:customStyle="1" w:styleId="2476E7F107544BF1B1CABAF32A17C028">
    <w:name w:val="2476E7F107544BF1B1CABAF32A17C028"/>
  </w:style>
  <w:style w:type="paragraph" w:customStyle="1" w:styleId="08390030D2074B3BAF9BAB1D9895AEF1">
    <w:name w:val="08390030D2074B3BAF9BAB1D9895AEF1"/>
  </w:style>
  <w:style w:type="paragraph" w:customStyle="1" w:styleId="00C0E593EE9B424F9A55E428EEB4685B">
    <w:name w:val="00C0E593EE9B424F9A55E428EEB4685B"/>
  </w:style>
  <w:style w:type="paragraph" w:customStyle="1" w:styleId="EBB0EBD7167D4F248DDA05B3FE1D8FE2">
    <w:name w:val="EBB0EBD7167D4F248DDA05B3FE1D8FE2"/>
  </w:style>
  <w:style w:type="paragraph" w:customStyle="1" w:styleId="11524602A1E2444687E8A2CE03AD4911">
    <w:name w:val="11524602A1E2444687E8A2CE03AD4911"/>
  </w:style>
  <w:style w:type="paragraph" w:customStyle="1" w:styleId="9854EEA34E914C20BC3E78E9B9F0BBCA">
    <w:name w:val="9854EEA34E914C20BC3E78E9B9F0BBCA"/>
  </w:style>
  <w:style w:type="paragraph" w:customStyle="1" w:styleId="E4E55178437B41B6903796C600F1E2B8">
    <w:name w:val="E4E55178437B41B6903796C600F1E2B8"/>
  </w:style>
  <w:style w:type="paragraph" w:customStyle="1" w:styleId="DB993FC9A363481DA54BDC1B7F7029D3">
    <w:name w:val="DB993FC9A363481DA54BDC1B7F7029D3"/>
  </w:style>
  <w:style w:type="paragraph" w:customStyle="1" w:styleId="F5BD53A22F5F4834B6C2050413061ACE">
    <w:name w:val="F5BD53A22F5F4834B6C2050413061ACE"/>
  </w:style>
  <w:style w:type="paragraph" w:customStyle="1" w:styleId="89D8779A7FD14C8E8A562A7D7924833D">
    <w:name w:val="89D8779A7FD14C8E8A562A7D7924833D"/>
  </w:style>
  <w:style w:type="paragraph" w:customStyle="1" w:styleId="CE78CA8D69C840D7ADA7DE935E2354B5">
    <w:name w:val="CE78CA8D69C840D7ADA7DE935E2354B5"/>
  </w:style>
  <w:style w:type="paragraph" w:customStyle="1" w:styleId="A1D44356D0E84260ADF2A83617116785">
    <w:name w:val="A1D44356D0E84260ADF2A83617116785"/>
  </w:style>
  <w:style w:type="paragraph" w:customStyle="1" w:styleId="AE130F43CA604787A755D9FB89683E92">
    <w:name w:val="AE130F43CA604787A755D9FB89683E92"/>
  </w:style>
  <w:style w:type="paragraph" w:customStyle="1" w:styleId="ADE556CD8A304CC8ADB4B103EAF33F70">
    <w:name w:val="ADE556CD8A304CC8ADB4B103EAF33F70"/>
  </w:style>
  <w:style w:type="paragraph" w:customStyle="1" w:styleId="7D5A9D9F197F42BE9F0AE399AD312ADA">
    <w:name w:val="7D5A9D9F197F42BE9F0AE399AD312ADA"/>
  </w:style>
  <w:style w:type="paragraph" w:customStyle="1" w:styleId="313E5C368DB245EF9F940926507863E4">
    <w:name w:val="313E5C368DB245EF9F940926507863E4"/>
  </w:style>
  <w:style w:type="paragraph" w:customStyle="1" w:styleId="94D542D337244AAF9E2C3226735AA0C2">
    <w:name w:val="94D542D337244AAF9E2C3226735AA0C2"/>
  </w:style>
  <w:style w:type="paragraph" w:customStyle="1" w:styleId="4A6B338BFC7E4AEDBC32267D827CDFD7">
    <w:name w:val="4A6B338BFC7E4AEDBC32267D827CDFD7"/>
  </w:style>
  <w:style w:type="paragraph" w:customStyle="1" w:styleId="E3C8A1001A564DE88F1D2BFEEC3EDCEA">
    <w:name w:val="E3C8A1001A564DE88F1D2BFEEC3EDCEA"/>
  </w:style>
  <w:style w:type="paragraph" w:customStyle="1" w:styleId="955FC914B24048E18AB5C66B28D68C94">
    <w:name w:val="955FC914B24048E18AB5C66B28D68C94"/>
  </w:style>
  <w:style w:type="paragraph" w:customStyle="1" w:styleId="1322E0DD980A48748B78EA9042B4416E">
    <w:name w:val="1322E0DD980A48748B78EA9042B4416E"/>
  </w:style>
  <w:style w:type="paragraph" w:customStyle="1" w:styleId="2C05C4FEF999470DA8EE519915B8FC50">
    <w:name w:val="2C05C4FEF999470DA8EE519915B8FC50"/>
  </w:style>
  <w:style w:type="paragraph" w:customStyle="1" w:styleId="62E71F5366B7418E81DC3F6AFA2CDED2">
    <w:name w:val="62E71F5366B7418E81DC3F6AFA2CDED2"/>
  </w:style>
  <w:style w:type="paragraph" w:customStyle="1" w:styleId="D2FF2916609941A5BF157F7116CE78C6">
    <w:name w:val="D2FF2916609941A5BF157F7116CE78C6"/>
  </w:style>
  <w:style w:type="paragraph" w:customStyle="1" w:styleId="F2F4E117F0B34964B83BBA7DC10F0ED1">
    <w:name w:val="F2F4E117F0B34964B83BBA7DC10F0ED1"/>
  </w:style>
  <w:style w:type="paragraph" w:customStyle="1" w:styleId="10E201167B1B485BB2A3B59929650FAC">
    <w:name w:val="10E201167B1B485BB2A3B59929650FAC"/>
  </w:style>
  <w:style w:type="paragraph" w:customStyle="1" w:styleId="82B59734A0904B3C882EBF36AEFF4D97">
    <w:name w:val="82B59734A0904B3C882EBF36AEFF4D97"/>
  </w:style>
  <w:style w:type="paragraph" w:customStyle="1" w:styleId="5D3AE735BA1A44FB8B92AFDC63D2755B">
    <w:name w:val="5D3AE735BA1A44FB8B92AFDC63D2755B"/>
  </w:style>
  <w:style w:type="paragraph" w:customStyle="1" w:styleId="26E2E85EDEB849ECBCA2B3300F520DCC">
    <w:name w:val="26E2E85EDEB849ECBCA2B3300F520DCC"/>
  </w:style>
  <w:style w:type="paragraph" w:customStyle="1" w:styleId="208A4647FAA34849A0A587DE15D34250">
    <w:name w:val="208A4647FAA34849A0A587DE15D34250"/>
  </w:style>
  <w:style w:type="paragraph" w:customStyle="1" w:styleId="1E1463B2BA11452887F00CC26EF23944">
    <w:name w:val="1E1463B2BA11452887F00CC26EF23944"/>
  </w:style>
  <w:style w:type="paragraph" w:customStyle="1" w:styleId="EFE406E28F45441195549D9A97DDFDD5">
    <w:name w:val="EFE406E28F45441195549D9A97DDFDD5"/>
  </w:style>
  <w:style w:type="paragraph" w:customStyle="1" w:styleId="169DD403E877459F9A9083D725DFB969">
    <w:name w:val="169DD403E877459F9A9083D725DFB969"/>
  </w:style>
  <w:style w:type="paragraph" w:customStyle="1" w:styleId="E9E4A6841D2A4104A2F4B75AE53248D5">
    <w:name w:val="E9E4A6841D2A4104A2F4B75AE53248D5"/>
  </w:style>
  <w:style w:type="paragraph" w:customStyle="1" w:styleId="D2C4F8A67E594D12AAFC6E4E549D31F6">
    <w:name w:val="D2C4F8A67E594D12AAFC6E4E549D31F6"/>
  </w:style>
  <w:style w:type="paragraph" w:customStyle="1" w:styleId="706672551FEF4A698D45498C28DC2769">
    <w:name w:val="706672551FEF4A698D45498C28DC2769"/>
  </w:style>
  <w:style w:type="paragraph" w:customStyle="1" w:styleId="117E08D673254547AC99B2A8A071D02C">
    <w:name w:val="117E08D673254547AC99B2A8A071D02C"/>
  </w:style>
  <w:style w:type="paragraph" w:customStyle="1" w:styleId="EA776729CA7B4E83ABF47EB8B15D455F">
    <w:name w:val="EA776729CA7B4E83ABF47EB8B15D455F"/>
  </w:style>
  <w:style w:type="paragraph" w:customStyle="1" w:styleId="2087D7729EFD409CBE173CFEE35893BA">
    <w:name w:val="2087D7729EFD409CBE173CFEE35893BA"/>
  </w:style>
  <w:style w:type="paragraph" w:customStyle="1" w:styleId="C9CA72A300E3413584AE72C8471BD005">
    <w:name w:val="C9CA72A300E3413584AE72C8471BD005"/>
  </w:style>
  <w:style w:type="paragraph" w:customStyle="1" w:styleId="588279DA83134973A4139ECB37329490">
    <w:name w:val="588279DA83134973A4139ECB37329490"/>
  </w:style>
  <w:style w:type="paragraph" w:customStyle="1" w:styleId="61CA37913065435580BA73A2FFFAE87E">
    <w:name w:val="61CA37913065435580BA73A2FFFAE87E"/>
  </w:style>
  <w:style w:type="paragraph" w:customStyle="1" w:styleId="F190A04A60354E99921DFDEEB1219A6E">
    <w:name w:val="F190A04A60354E99921DFDEEB1219A6E"/>
  </w:style>
  <w:style w:type="paragraph" w:customStyle="1" w:styleId="258A4835200C457F9F9265A26F1303BD">
    <w:name w:val="258A4835200C457F9F9265A26F1303BD"/>
  </w:style>
  <w:style w:type="paragraph" w:customStyle="1" w:styleId="4F1116F819D445E7A31882A0FDF80920">
    <w:name w:val="4F1116F819D445E7A31882A0FDF80920"/>
  </w:style>
  <w:style w:type="paragraph" w:customStyle="1" w:styleId="C0A0690CF9E54AC9B2B2E015C2BABD27">
    <w:name w:val="C0A0690CF9E54AC9B2B2E015C2BABD27"/>
  </w:style>
  <w:style w:type="paragraph" w:customStyle="1" w:styleId="88E85F0049AD4B4D92B5AD6FDF2D723F">
    <w:name w:val="88E85F0049AD4B4D92B5AD6FDF2D723F"/>
  </w:style>
  <w:style w:type="paragraph" w:customStyle="1" w:styleId="B6DEB1D7687841A6BB97D3AAC142C3F7">
    <w:name w:val="B6DEB1D7687841A6BB97D3AAC142C3F7"/>
  </w:style>
  <w:style w:type="paragraph" w:customStyle="1" w:styleId="09E94913EA224FD5AA361472A08C2D0E">
    <w:name w:val="09E94913EA224FD5AA361472A08C2D0E"/>
  </w:style>
  <w:style w:type="paragraph" w:customStyle="1" w:styleId="D418FE199C814C7982DE236FF6062B18">
    <w:name w:val="D418FE199C814C7982DE236FF6062B18"/>
  </w:style>
  <w:style w:type="paragraph" w:customStyle="1" w:styleId="F9368FAB997647AFB90E7256330FA5E3">
    <w:name w:val="F9368FAB997647AFB90E7256330FA5E3"/>
  </w:style>
  <w:style w:type="paragraph" w:customStyle="1" w:styleId="70B628A7D71045D790BD7819D3636170">
    <w:name w:val="70B628A7D71045D790BD7819D3636170"/>
  </w:style>
  <w:style w:type="paragraph" w:customStyle="1" w:styleId="46B02E85F00F45A7ABA5C7402C72A659">
    <w:name w:val="46B02E85F00F45A7ABA5C7402C72A659"/>
  </w:style>
  <w:style w:type="paragraph" w:customStyle="1" w:styleId="B584ACEA768D4AA68FBA981B18D0D11C">
    <w:name w:val="B584ACEA768D4AA68FBA981B18D0D11C"/>
  </w:style>
  <w:style w:type="paragraph" w:customStyle="1" w:styleId="ED79103DA46C4A5F8F931A2A5CFBEC89">
    <w:name w:val="ED79103DA46C4A5F8F931A2A5CFBEC89"/>
  </w:style>
  <w:style w:type="paragraph" w:customStyle="1" w:styleId="680951C4F5284E62A6DC0AFAB7D5664E">
    <w:name w:val="680951C4F5284E62A6DC0AFAB7D5664E"/>
  </w:style>
  <w:style w:type="paragraph" w:customStyle="1" w:styleId="4FCDDA46039E41F3A701A10647A0707E">
    <w:name w:val="4FCDDA46039E41F3A701A10647A0707E"/>
  </w:style>
  <w:style w:type="paragraph" w:customStyle="1" w:styleId="F35DE0C3BB354E8E8E0151CA51D5B664">
    <w:name w:val="F35DE0C3BB354E8E8E0151CA51D5B664"/>
  </w:style>
  <w:style w:type="paragraph" w:customStyle="1" w:styleId="6353F545DBBF4E4799B2419013ADCCFD">
    <w:name w:val="6353F545DBBF4E4799B2419013ADCCFD"/>
  </w:style>
  <w:style w:type="paragraph" w:customStyle="1" w:styleId="23F9A8B154AC4BD88CEDD41C8EC4D404">
    <w:name w:val="23F9A8B154AC4BD88CEDD41C8EC4D404"/>
  </w:style>
  <w:style w:type="paragraph" w:customStyle="1" w:styleId="94D28A64F341497E8F8523DCD18D50D0">
    <w:name w:val="94D28A64F341497E8F8523DCD18D50D0"/>
  </w:style>
  <w:style w:type="paragraph" w:customStyle="1" w:styleId="2705D8310BEC4D1D9450ACF049BAE19F">
    <w:name w:val="2705D8310BEC4D1D9450ACF049BAE19F"/>
  </w:style>
  <w:style w:type="paragraph" w:customStyle="1" w:styleId="261D8CD85A8948B9988C54BD736932B1">
    <w:name w:val="261D8CD85A8948B9988C54BD736932B1"/>
  </w:style>
  <w:style w:type="paragraph" w:customStyle="1" w:styleId="546F0921E650483E81F4D63DEC77997E">
    <w:name w:val="546F0921E650483E81F4D63DEC77997E"/>
  </w:style>
  <w:style w:type="paragraph" w:customStyle="1" w:styleId="B995E2CFDF894722BBBFC73E7F22FE21">
    <w:name w:val="B995E2CFDF894722BBBFC73E7F22FE21"/>
  </w:style>
  <w:style w:type="paragraph" w:customStyle="1" w:styleId="5495C01B1FF941F5BBDFD6FEFA44EA2F">
    <w:name w:val="5495C01B1FF941F5BBDFD6FEFA44EA2F"/>
  </w:style>
  <w:style w:type="paragraph" w:customStyle="1" w:styleId="8C352AF9FE2C4B3F8A391BBA0A94C055">
    <w:name w:val="8C352AF9FE2C4B3F8A391BBA0A94C055"/>
  </w:style>
  <w:style w:type="paragraph" w:customStyle="1" w:styleId="544315B8681A47ADB411F4C35337C0A6">
    <w:name w:val="544315B8681A47ADB411F4C35337C0A6"/>
  </w:style>
  <w:style w:type="paragraph" w:customStyle="1" w:styleId="39E0DD05F1974D3390FB7F453FB4E379">
    <w:name w:val="39E0DD05F1974D3390FB7F453FB4E379"/>
  </w:style>
  <w:style w:type="paragraph" w:customStyle="1" w:styleId="C886051963D64A2DB82FB0452C143593">
    <w:name w:val="C886051963D64A2DB82FB0452C143593"/>
  </w:style>
  <w:style w:type="paragraph" w:customStyle="1" w:styleId="A009C9A2587B42E095EAE27D3954F1D8">
    <w:name w:val="A009C9A2587B42E095EAE27D3954F1D8"/>
  </w:style>
  <w:style w:type="paragraph" w:customStyle="1" w:styleId="1630E100694D416D88DAF951A2C1386B">
    <w:name w:val="1630E100694D416D88DAF951A2C1386B"/>
  </w:style>
  <w:style w:type="paragraph" w:customStyle="1" w:styleId="BCFD86468E804553A5B471BCAC3BCEB4">
    <w:name w:val="BCFD86468E804553A5B471BCAC3BCEB4"/>
  </w:style>
  <w:style w:type="paragraph" w:customStyle="1" w:styleId="8831ED0AFC55461EB84DAF857DA69718">
    <w:name w:val="8831ED0AFC55461EB84DAF857DA69718"/>
  </w:style>
  <w:style w:type="paragraph" w:customStyle="1" w:styleId="50CE6A1DB793454D8D79987688DE85E2">
    <w:name w:val="50CE6A1DB793454D8D79987688DE85E2"/>
  </w:style>
  <w:style w:type="paragraph" w:customStyle="1" w:styleId="3932929ABEE14B2281624B5778FDE575">
    <w:name w:val="3932929ABEE14B2281624B5778FDE575"/>
  </w:style>
  <w:style w:type="paragraph" w:customStyle="1" w:styleId="7C096EECC19C43E282F3DC1221F0CEFC">
    <w:name w:val="7C096EECC19C43E282F3DC1221F0CEFC"/>
  </w:style>
  <w:style w:type="paragraph" w:customStyle="1" w:styleId="D14D81ED01524367990503099053E7E9">
    <w:name w:val="D14D81ED01524367990503099053E7E9"/>
  </w:style>
  <w:style w:type="paragraph" w:customStyle="1" w:styleId="7CA8D212FD6746B787571210DE03B78C">
    <w:name w:val="7CA8D212FD6746B787571210DE03B78C"/>
  </w:style>
  <w:style w:type="paragraph" w:customStyle="1" w:styleId="738C51B34C014D0099F543585893183B">
    <w:name w:val="738C51B34C014D0099F543585893183B"/>
  </w:style>
  <w:style w:type="paragraph" w:customStyle="1" w:styleId="6BCAE2A7F1B84640AE87802EECF0ACDE">
    <w:name w:val="6BCAE2A7F1B84640AE87802EECF0ACDE"/>
  </w:style>
  <w:style w:type="paragraph" w:customStyle="1" w:styleId="0AE8F16618914EFABC30CAB5FB6910C4">
    <w:name w:val="0AE8F16618914EFABC30CAB5FB6910C4"/>
  </w:style>
  <w:style w:type="paragraph" w:customStyle="1" w:styleId="27341D31C6C94552856E3CE041F7B42C">
    <w:name w:val="27341D31C6C94552856E3CE041F7B42C"/>
  </w:style>
  <w:style w:type="paragraph" w:customStyle="1" w:styleId="3A7469B410F64DC2B49905C5464D69A7">
    <w:name w:val="3A7469B410F64DC2B49905C5464D69A7"/>
  </w:style>
  <w:style w:type="paragraph" w:customStyle="1" w:styleId="84A7DA72B6B4485DB8B42E14433F07A6">
    <w:name w:val="84A7DA72B6B4485DB8B42E14433F07A6"/>
  </w:style>
  <w:style w:type="paragraph" w:customStyle="1" w:styleId="A0D28FAE1C8841A48B6E79E5C4AB3972">
    <w:name w:val="A0D28FAE1C8841A48B6E79E5C4AB3972"/>
  </w:style>
  <w:style w:type="paragraph" w:customStyle="1" w:styleId="3DE96C18D7AB48CCB8979A8137AE5BA8">
    <w:name w:val="3DE96C18D7AB48CCB8979A8137AE5BA8"/>
  </w:style>
  <w:style w:type="paragraph" w:customStyle="1" w:styleId="56066B5924964292A0D1A067C066DFA6">
    <w:name w:val="56066B5924964292A0D1A067C066DFA6"/>
  </w:style>
  <w:style w:type="paragraph" w:customStyle="1" w:styleId="8D4BD0C9FE9B47258BF0B683360E8DBC">
    <w:name w:val="8D4BD0C9FE9B47258BF0B683360E8DBC"/>
  </w:style>
  <w:style w:type="paragraph" w:customStyle="1" w:styleId="9485C5536AA8420C999B868674F84D4D">
    <w:name w:val="9485C5536AA8420C999B868674F84D4D"/>
  </w:style>
  <w:style w:type="paragraph" w:customStyle="1" w:styleId="3EE24A757ABD43BC93EBC616E1C8D327">
    <w:name w:val="3EE24A757ABD43BC93EBC616E1C8D327"/>
  </w:style>
  <w:style w:type="paragraph" w:customStyle="1" w:styleId="EC9F45ECD69A4ECE97C9E5E3C889C87D">
    <w:name w:val="EC9F45ECD69A4ECE97C9E5E3C889C87D"/>
  </w:style>
  <w:style w:type="paragraph" w:customStyle="1" w:styleId="A14D69C8708C43FAAB0197E7B8B7872C">
    <w:name w:val="A14D69C8708C43FAAB0197E7B8B7872C"/>
  </w:style>
  <w:style w:type="paragraph" w:customStyle="1" w:styleId="0BC832D9EE314F709BC44FE5A3130B42">
    <w:name w:val="0BC832D9EE314F709BC44FE5A3130B42"/>
  </w:style>
  <w:style w:type="paragraph" w:customStyle="1" w:styleId="64E6855581A449E7869EDD6B5897B661">
    <w:name w:val="64E6855581A449E7869EDD6B5897B661"/>
  </w:style>
  <w:style w:type="paragraph" w:customStyle="1" w:styleId="237B972F80C04AC699EE75545CD7B4CF">
    <w:name w:val="237B972F80C04AC699EE75545CD7B4CF"/>
  </w:style>
  <w:style w:type="paragraph" w:customStyle="1" w:styleId="7BB0B208AE7641F58918489C9E2E14EF">
    <w:name w:val="7BB0B208AE7641F58918489C9E2E14EF"/>
  </w:style>
  <w:style w:type="paragraph" w:customStyle="1" w:styleId="5E8472E66825438A8CD2793C3E8C1AFB">
    <w:name w:val="5E8472E66825438A8CD2793C3E8C1AFB"/>
  </w:style>
  <w:style w:type="paragraph" w:customStyle="1" w:styleId="32D791A23354419BBC4E8D1A52043403">
    <w:name w:val="32D791A23354419BBC4E8D1A52043403"/>
  </w:style>
  <w:style w:type="paragraph" w:customStyle="1" w:styleId="4F51C10D8CBF475FA8C158D2FCA596DF">
    <w:name w:val="4F51C10D8CBF475FA8C158D2FCA596DF"/>
  </w:style>
  <w:style w:type="paragraph" w:customStyle="1" w:styleId="937BCF5C92AE4DF8B4F85007A7A2A5A5">
    <w:name w:val="937BCF5C92AE4DF8B4F85007A7A2A5A5"/>
  </w:style>
  <w:style w:type="paragraph" w:customStyle="1" w:styleId="33E5FAE475F643A5B18578E6A047C979">
    <w:name w:val="33E5FAE475F643A5B18578E6A047C979"/>
  </w:style>
  <w:style w:type="paragraph" w:customStyle="1" w:styleId="43A953FD7EEF46BAB57C44E56655F824">
    <w:name w:val="43A953FD7EEF46BAB57C44E56655F824"/>
  </w:style>
  <w:style w:type="paragraph" w:customStyle="1" w:styleId="3C2B750AE6254F2A8C0F5ABA0599C5F8">
    <w:name w:val="3C2B750AE6254F2A8C0F5ABA0599C5F8"/>
  </w:style>
  <w:style w:type="paragraph" w:customStyle="1" w:styleId="21B4D512A35642EDBD183C618AF938B5">
    <w:name w:val="21B4D512A35642EDBD183C618AF938B5"/>
  </w:style>
  <w:style w:type="paragraph" w:customStyle="1" w:styleId="45BE0F3A51584FB5A30CE7BC27898BC7">
    <w:name w:val="45BE0F3A51584FB5A30CE7BC27898BC7"/>
  </w:style>
  <w:style w:type="paragraph" w:customStyle="1" w:styleId="6BA10947F8C94BCEA2C85D41E974BDB3">
    <w:name w:val="6BA10947F8C94BCEA2C85D41E974BDB3"/>
  </w:style>
  <w:style w:type="paragraph" w:customStyle="1" w:styleId="7ECA74DC8D2B4B1382B0C063B0541DDA">
    <w:name w:val="7ECA74DC8D2B4B1382B0C063B0541DDA"/>
  </w:style>
  <w:style w:type="paragraph" w:customStyle="1" w:styleId="5AA355FEA1384FDB9991EFC07BFF47EB">
    <w:name w:val="5AA355FEA1384FDB9991EFC07BFF47EB"/>
  </w:style>
  <w:style w:type="paragraph" w:customStyle="1" w:styleId="ACCDE3D977D34BFFB2EA7BD69262DFE1">
    <w:name w:val="ACCDE3D977D34BFFB2EA7BD69262DFE1"/>
  </w:style>
  <w:style w:type="paragraph" w:customStyle="1" w:styleId="FE45ADFA752D4C959A650017B963923E">
    <w:name w:val="FE45ADFA752D4C959A650017B963923E"/>
  </w:style>
  <w:style w:type="paragraph" w:customStyle="1" w:styleId="0D9A806A787E41118F17F74169E1F13F">
    <w:name w:val="0D9A806A787E41118F17F74169E1F13F"/>
  </w:style>
  <w:style w:type="paragraph" w:customStyle="1" w:styleId="C00C0470E9D0472296DB34C60816E733">
    <w:name w:val="C00C0470E9D0472296DB34C60816E733"/>
  </w:style>
  <w:style w:type="paragraph" w:customStyle="1" w:styleId="46EBF2B2C51A4A718214126B2D6C0F9E">
    <w:name w:val="46EBF2B2C51A4A718214126B2D6C0F9E"/>
  </w:style>
  <w:style w:type="paragraph" w:customStyle="1" w:styleId="066DC09B16414E699ECE8B11BF014153">
    <w:name w:val="066DC09B16414E699ECE8B11BF014153"/>
  </w:style>
  <w:style w:type="paragraph" w:customStyle="1" w:styleId="15414AF3EABD459189A039D51D9323A9">
    <w:name w:val="15414AF3EABD459189A039D51D9323A9"/>
  </w:style>
  <w:style w:type="paragraph" w:customStyle="1" w:styleId="1C2F5878E47B493AAACC1DCA582ACA85">
    <w:name w:val="1C2F5878E47B493AAACC1DCA582ACA85"/>
  </w:style>
  <w:style w:type="paragraph" w:customStyle="1" w:styleId="E22A9B839EC24A43954DE64CAA2D712D">
    <w:name w:val="E22A9B839EC24A43954DE64CAA2D712D"/>
  </w:style>
  <w:style w:type="paragraph" w:customStyle="1" w:styleId="F1210738DB154B04A9DF822479F729AB">
    <w:name w:val="F1210738DB154B04A9DF822479F729AB"/>
  </w:style>
  <w:style w:type="paragraph" w:customStyle="1" w:styleId="E406917EDBCC46D88688A20A07942DCF">
    <w:name w:val="E406917EDBCC46D88688A20A07942DCF"/>
  </w:style>
  <w:style w:type="paragraph" w:customStyle="1" w:styleId="4531806D9A80498BB1E71957E449307E">
    <w:name w:val="4531806D9A80498BB1E71957E449307E"/>
  </w:style>
  <w:style w:type="paragraph" w:customStyle="1" w:styleId="DEEFE1F0CCF74CC19F8EB61B8B5A7C30">
    <w:name w:val="DEEFE1F0CCF74CC19F8EB61B8B5A7C30"/>
  </w:style>
  <w:style w:type="paragraph" w:customStyle="1" w:styleId="0114324D14504301BE21EABF67139112">
    <w:name w:val="0114324D14504301BE21EABF67139112"/>
  </w:style>
  <w:style w:type="paragraph" w:customStyle="1" w:styleId="460342B46C31460F8F3FEA89B448D72F">
    <w:name w:val="460342B46C31460F8F3FEA89B448D72F"/>
  </w:style>
  <w:style w:type="paragraph" w:customStyle="1" w:styleId="7CA4F5CC88FF457BA9EA4E12DB344261">
    <w:name w:val="7CA4F5CC88FF457BA9EA4E12DB344261"/>
  </w:style>
  <w:style w:type="paragraph" w:customStyle="1" w:styleId="9EC066EF29524E729A7EAEAADBA31BC3">
    <w:name w:val="9EC066EF29524E729A7EAEAADBA31BC3"/>
  </w:style>
  <w:style w:type="paragraph" w:customStyle="1" w:styleId="9C51CFE36B1E40859F7830164DB7C338">
    <w:name w:val="9C51CFE36B1E40859F7830164DB7C338"/>
  </w:style>
  <w:style w:type="paragraph" w:customStyle="1" w:styleId="D87251355E914E94B11FC4E9A8B3E7A4">
    <w:name w:val="D87251355E914E94B11FC4E9A8B3E7A4"/>
  </w:style>
  <w:style w:type="paragraph" w:customStyle="1" w:styleId="DFDD0B25588346938327483FF62CB96E">
    <w:name w:val="DFDD0B25588346938327483FF62CB96E"/>
  </w:style>
  <w:style w:type="paragraph" w:customStyle="1" w:styleId="A1616914A3574748B9AE3ED4BCAB32E3">
    <w:name w:val="A1616914A3574748B9AE3ED4BCAB32E3"/>
  </w:style>
  <w:style w:type="paragraph" w:customStyle="1" w:styleId="485482E36BDB4435A28AB6A363FB5FCD">
    <w:name w:val="485482E36BDB4435A28AB6A363FB5FCD"/>
  </w:style>
  <w:style w:type="paragraph" w:customStyle="1" w:styleId="818595625AB343E0B9954A21217985CC">
    <w:name w:val="818595625AB343E0B9954A21217985CC"/>
  </w:style>
  <w:style w:type="paragraph" w:customStyle="1" w:styleId="983572BC1A9F4478843288498F7BDF47">
    <w:name w:val="983572BC1A9F4478843288498F7BDF47"/>
  </w:style>
  <w:style w:type="paragraph" w:customStyle="1" w:styleId="C686F6E0F622471D8CE0FAF7B6508D15">
    <w:name w:val="C686F6E0F622471D8CE0FAF7B6508D15"/>
  </w:style>
  <w:style w:type="paragraph" w:customStyle="1" w:styleId="CE61519D19524DF7B712A18B916B26BD">
    <w:name w:val="CE61519D19524DF7B712A18B916B26BD"/>
  </w:style>
  <w:style w:type="paragraph" w:customStyle="1" w:styleId="0E6D9DB3D59245B4874132C3E45B5B21">
    <w:name w:val="0E6D9DB3D59245B4874132C3E45B5B21"/>
  </w:style>
  <w:style w:type="paragraph" w:customStyle="1" w:styleId="FF40AAEE2F794269B447E2B26AAEA674">
    <w:name w:val="FF40AAEE2F794269B447E2B26AAEA674"/>
  </w:style>
  <w:style w:type="paragraph" w:customStyle="1" w:styleId="83508A8A250448F2AF5674088344EF94">
    <w:name w:val="83508A8A250448F2AF5674088344EF94"/>
  </w:style>
  <w:style w:type="paragraph" w:customStyle="1" w:styleId="139A115CF1304C1C9A8C8FDE53A6715B">
    <w:name w:val="139A115CF1304C1C9A8C8FDE53A6715B"/>
  </w:style>
  <w:style w:type="paragraph" w:customStyle="1" w:styleId="03383F5DE88744A1A2DB64A2B898A1FC">
    <w:name w:val="03383F5DE88744A1A2DB64A2B898A1FC"/>
  </w:style>
  <w:style w:type="paragraph" w:customStyle="1" w:styleId="BF3A3BF2FD6F460CA7D3DFA60F512A07">
    <w:name w:val="BF3A3BF2FD6F460CA7D3DFA60F512A07"/>
  </w:style>
  <w:style w:type="paragraph" w:customStyle="1" w:styleId="3AF32E744F7940018E0A8A8E85E24B53">
    <w:name w:val="3AF32E744F7940018E0A8A8E85E24B53"/>
  </w:style>
  <w:style w:type="paragraph" w:customStyle="1" w:styleId="CA200D92DE704E3192EEAF7B12184BDE">
    <w:name w:val="CA200D92DE704E3192EEAF7B12184BDE"/>
  </w:style>
  <w:style w:type="paragraph" w:customStyle="1" w:styleId="0F907909C9E145828014796FF7714B6C">
    <w:name w:val="0F907909C9E145828014796FF7714B6C"/>
  </w:style>
  <w:style w:type="paragraph" w:customStyle="1" w:styleId="9DE804877DD94D09A9F2CD7BC0BDB509">
    <w:name w:val="9DE804877DD94D09A9F2CD7BC0BDB509"/>
  </w:style>
  <w:style w:type="paragraph" w:customStyle="1" w:styleId="C19923C8439E4DF0AEE4499800855DA1">
    <w:name w:val="C19923C8439E4DF0AEE4499800855DA1"/>
  </w:style>
  <w:style w:type="paragraph" w:customStyle="1" w:styleId="5D626F5FD3B742D190499E385EB79B84">
    <w:name w:val="5D626F5FD3B742D190499E385EB79B84"/>
  </w:style>
  <w:style w:type="paragraph" w:customStyle="1" w:styleId="AF2C724C248C49289E435BC9E7F688D1">
    <w:name w:val="AF2C724C248C49289E435BC9E7F688D1"/>
  </w:style>
  <w:style w:type="paragraph" w:customStyle="1" w:styleId="A70DEEA2BE28408DA99C163E2841EF5D">
    <w:name w:val="A70DEEA2BE28408DA99C163E2841EF5D"/>
  </w:style>
  <w:style w:type="paragraph" w:customStyle="1" w:styleId="D72BFE829F23475B903B080F843907AD">
    <w:name w:val="D72BFE829F23475B903B080F843907AD"/>
  </w:style>
  <w:style w:type="paragraph" w:customStyle="1" w:styleId="541FAF593ECA4E4A9A782B10E451DD43">
    <w:name w:val="541FAF593ECA4E4A9A782B10E451DD43"/>
  </w:style>
  <w:style w:type="paragraph" w:customStyle="1" w:styleId="19952723F8824B6FBFC74CCC09507056">
    <w:name w:val="19952723F8824B6FBFC74CCC09507056"/>
  </w:style>
  <w:style w:type="paragraph" w:customStyle="1" w:styleId="D0AC8BC58FE54E46971470CF35116A04">
    <w:name w:val="D0AC8BC58FE54E46971470CF35116A04"/>
  </w:style>
  <w:style w:type="paragraph" w:customStyle="1" w:styleId="DDD3DC6F6C6044248BB6C92C50BAABA3">
    <w:name w:val="DDD3DC6F6C6044248BB6C92C50BAABA3"/>
  </w:style>
  <w:style w:type="paragraph" w:customStyle="1" w:styleId="A12DE464434F4B77B44606159A3B08B3">
    <w:name w:val="A12DE464434F4B77B44606159A3B08B3"/>
  </w:style>
  <w:style w:type="paragraph" w:customStyle="1" w:styleId="862C81DB54E44DDDA2FA966FD6A22741">
    <w:name w:val="862C81DB54E44DDDA2FA966FD6A22741"/>
  </w:style>
  <w:style w:type="paragraph" w:customStyle="1" w:styleId="388F47F9234841B8A8AAD152F7AF32A1">
    <w:name w:val="388F47F9234841B8A8AAD152F7AF32A1"/>
  </w:style>
  <w:style w:type="paragraph" w:customStyle="1" w:styleId="DA846C0B77D94EBA9C2121E5CBDB14BD">
    <w:name w:val="DA846C0B77D94EBA9C2121E5CBDB14BD"/>
  </w:style>
  <w:style w:type="paragraph" w:customStyle="1" w:styleId="38997CFBF4CF4727BCBC6D9D2119961C">
    <w:name w:val="38997CFBF4CF4727BCBC6D9D2119961C"/>
  </w:style>
  <w:style w:type="paragraph" w:customStyle="1" w:styleId="70754F58688B4A3D9114A24F30CC886B">
    <w:name w:val="70754F58688B4A3D9114A24F30CC886B"/>
  </w:style>
  <w:style w:type="paragraph" w:customStyle="1" w:styleId="5157EB79A68E470B80BC0153770A9D59">
    <w:name w:val="5157EB79A68E470B80BC0153770A9D59"/>
  </w:style>
  <w:style w:type="paragraph" w:customStyle="1" w:styleId="05AEF56392AB4F5D8A4056F50C7E9A5D">
    <w:name w:val="05AEF56392AB4F5D8A4056F50C7E9A5D"/>
  </w:style>
  <w:style w:type="paragraph" w:customStyle="1" w:styleId="7BD2A1C736B64A10B7BFCA583FF32AD5">
    <w:name w:val="7BD2A1C736B64A10B7BFCA583FF32AD5"/>
  </w:style>
  <w:style w:type="paragraph" w:customStyle="1" w:styleId="4C631254346D4D01B803248F216921B2">
    <w:name w:val="4C631254346D4D01B803248F216921B2"/>
  </w:style>
  <w:style w:type="paragraph" w:customStyle="1" w:styleId="5337198180E640A297AD55058561E42C">
    <w:name w:val="5337198180E640A297AD55058561E42C"/>
  </w:style>
  <w:style w:type="paragraph" w:customStyle="1" w:styleId="9312F96331B54817B331DAA7290C2A8B">
    <w:name w:val="9312F96331B54817B331DAA7290C2A8B"/>
  </w:style>
  <w:style w:type="paragraph" w:customStyle="1" w:styleId="954684128EF34E49AED996B6819B51CD">
    <w:name w:val="954684128EF34E49AED996B6819B51CD"/>
  </w:style>
  <w:style w:type="paragraph" w:customStyle="1" w:styleId="C2C97E8CD1294E029AAC8A4BA55D2105">
    <w:name w:val="C2C97E8CD1294E029AAC8A4BA55D2105"/>
  </w:style>
  <w:style w:type="paragraph" w:customStyle="1" w:styleId="5A8A720204A74B4190D550184868B975">
    <w:name w:val="5A8A720204A74B4190D550184868B975"/>
  </w:style>
  <w:style w:type="paragraph" w:customStyle="1" w:styleId="CECCD46FE2E14E3B92D401A166F3AF35">
    <w:name w:val="CECCD46FE2E14E3B92D401A166F3AF35"/>
  </w:style>
  <w:style w:type="paragraph" w:customStyle="1" w:styleId="BE39C11FDE0842A79ED77FBA01D07A9A">
    <w:name w:val="BE39C11FDE0842A79ED77FBA01D07A9A"/>
  </w:style>
  <w:style w:type="paragraph" w:customStyle="1" w:styleId="73B1DA4FC4A94CA996EA19CD537F4EDB">
    <w:name w:val="73B1DA4FC4A94CA996EA19CD537F4EDB"/>
  </w:style>
  <w:style w:type="paragraph" w:customStyle="1" w:styleId="30F21A61B83E4EDA98C15870BA55A492">
    <w:name w:val="30F21A61B83E4EDA98C15870BA55A492"/>
  </w:style>
  <w:style w:type="paragraph" w:customStyle="1" w:styleId="B613391EC3DF41759D0962C576D96150">
    <w:name w:val="B613391EC3DF41759D0962C576D96150"/>
  </w:style>
  <w:style w:type="paragraph" w:customStyle="1" w:styleId="C10BC435D0DA487CAA4D3322DB9A7331">
    <w:name w:val="C10BC435D0DA487CAA4D3322DB9A7331"/>
  </w:style>
  <w:style w:type="paragraph" w:customStyle="1" w:styleId="5AC60055797A4F6183EB04BD346FB95B">
    <w:name w:val="5AC60055797A4F6183EB04BD346FB95B"/>
  </w:style>
  <w:style w:type="paragraph" w:customStyle="1" w:styleId="A187ECCB018448A8B444BCBE13556051">
    <w:name w:val="A187ECCB018448A8B444BCBE13556051"/>
  </w:style>
  <w:style w:type="paragraph" w:customStyle="1" w:styleId="5A6A1F8771CD451480E88D003C9FBB8E">
    <w:name w:val="5A6A1F8771CD451480E88D003C9FBB8E"/>
  </w:style>
  <w:style w:type="paragraph" w:customStyle="1" w:styleId="05EB109DF22B4F1DB8B564D47E29D683">
    <w:name w:val="05EB109DF22B4F1DB8B564D47E29D683"/>
  </w:style>
  <w:style w:type="paragraph" w:customStyle="1" w:styleId="90F5269974BF4610B6DA23C5DFD6A14E">
    <w:name w:val="90F5269974BF4610B6DA23C5DFD6A14E"/>
  </w:style>
  <w:style w:type="paragraph" w:customStyle="1" w:styleId="B091C29BE65D479186382311C6BCB0E7">
    <w:name w:val="B091C29BE65D479186382311C6BCB0E7"/>
  </w:style>
  <w:style w:type="paragraph" w:customStyle="1" w:styleId="0741CAAF6530425BBB56351C79907D4B">
    <w:name w:val="0741CAAF6530425BBB56351C79907D4B"/>
  </w:style>
  <w:style w:type="paragraph" w:customStyle="1" w:styleId="E9F0C45ED7034CF5A68965D621029338">
    <w:name w:val="E9F0C45ED7034CF5A68965D621029338"/>
  </w:style>
  <w:style w:type="paragraph" w:customStyle="1" w:styleId="5A0046A8DD964959B620D0866334CE72">
    <w:name w:val="5A0046A8DD964959B620D0866334CE72"/>
  </w:style>
  <w:style w:type="paragraph" w:customStyle="1" w:styleId="9BE9F363135D4574AB10003F54993B9D">
    <w:name w:val="9BE9F363135D4574AB10003F54993B9D"/>
  </w:style>
  <w:style w:type="paragraph" w:customStyle="1" w:styleId="940D2AE024C64C0EA35CB483C3E9EB3D">
    <w:name w:val="940D2AE024C64C0EA35CB483C3E9EB3D"/>
  </w:style>
  <w:style w:type="paragraph" w:customStyle="1" w:styleId="A4A42812A1A64E2A932AB608B58854C8">
    <w:name w:val="A4A42812A1A64E2A932AB608B58854C8"/>
  </w:style>
  <w:style w:type="paragraph" w:customStyle="1" w:styleId="D65AE6EC160642838856DAD04C0E651A">
    <w:name w:val="D65AE6EC160642838856DAD04C0E651A"/>
  </w:style>
  <w:style w:type="paragraph" w:customStyle="1" w:styleId="89EF19EA141943DA85B2FE0A96F105FC">
    <w:name w:val="89EF19EA141943DA85B2FE0A96F105FC"/>
  </w:style>
  <w:style w:type="paragraph" w:customStyle="1" w:styleId="329A2D0A7604472291E32BD7CA6A953A">
    <w:name w:val="329A2D0A7604472291E32BD7CA6A953A"/>
  </w:style>
  <w:style w:type="paragraph" w:customStyle="1" w:styleId="9144C50000D14D56BFC9BED22A710721">
    <w:name w:val="9144C50000D14D56BFC9BED22A710721"/>
  </w:style>
  <w:style w:type="paragraph" w:customStyle="1" w:styleId="E735A76CB70F41F09F1C2F7C1AB4E74D">
    <w:name w:val="E735A76CB70F41F09F1C2F7C1AB4E74D"/>
  </w:style>
  <w:style w:type="paragraph" w:customStyle="1" w:styleId="0C6751EC684745D0B58BED7F882D81FE">
    <w:name w:val="0C6751EC684745D0B58BED7F882D81FE"/>
  </w:style>
  <w:style w:type="paragraph" w:customStyle="1" w:styleId="8CE458D0133548889E608B5C132BA11A">
    <w:name w:val="8CE458D0133548889E608B5C132BA11A"/>
  </w:style>
  <w:style w:type="paragraph" w:customStyle="1" w:styleId="B6B937BA73084E0CA7C9201532A91620">
    <w:name w:val="B6B937BA73084E0CA7C9201532A91620"/>
  </w:style>
  <w:style w:type="paragraph" w:customStyle="1" w:styleId="33DF5551A3E745F684380A55CD9D7C9B">
    <w:name w:val="33DF5551A3E745F684380A55CD9D7C9B"/>
  </w:style>
  <w:style w:type="paragraph" w:customStyle="1" w:styleId="70593A19D7E14A789F4997E202953CE8">
    <w:name w:val="70593A19D7E14A789F4997E202953CE8"/>
  </w:style>
  <w:style w:type="paragraph" w:customStyle="1" w:styleId="0A7074F1328D42A1A9F1F3DA6353694A">
    <w:name w:val="0A7074F1328D42A1A9F1F3DA6353694A"/>
  </w:style>
  <w:style w:type="paragraph" w:customStyle="1" w:styleId="94779F6D9CA247BBB81CBB20276B26CD">
    <w:name w:val="94779F6D9CA247BBB81CBB20276B26CD"/>
  </w:style>
  <w:style w:type="paragraph" w:customStyle="1" w:styleId="0AC339D866CE4850BA6B10F9C13787DE">
    <w:name w:val="0AC339D866CE4850BA6B10F9C13787DE"/>
  </w:style>
  <w:style w:type="paragraph" w:customStyle="1" w:styleId="33A23CFBC12F4263B08E9CFAB6F59F26">
    <w:name w:val="33A23CFBC12F4263B08E9CFAB6F59F26"/>
  </w:style>
  <w:style w:type="paragraph" w:customStyle="1" w:styleId="41651F2595D14A3984E027D502528889">
    <w:name w:val="41651F2595D14A3984E027D502528889"/>
  </w:style>
  <w:style w:type="paragraph" w:customStyle="1" w:styleId="1DDD1F5B90DC4335B3F50855119D2392">
    <w:name w:val="1DDD1F5B90DC4335B3F50855119D2392"/>
  </w:style>
  <w:style w:type="paragraph" w:customStyle="1" w:styleId="1B07C6139E054A009AE3DDC9CDAEE783">
    <w:name w:val="1B07C6139E054A009AE3DDC9CDAEE783"/>
  </w:style>
  <w:style w:type="paragraph" w:customStyle="1" w:styleId="97C200273FCF4C2B93786D8AF76F9FC7">
    <w:name w:val="97C200273FCF4C2B93786D8AF76F9FC7"/>
  </w:style>
  <w:style w:type="paragraph" w:customStyle="1" w:styleId="540E89E31CFE49C0958B153568D76189">
    <w:name w:val="540E89E31CFE49C0958B153568D76189"/>
  </w:style>
  <w:style w:type="paragraph" w:customStyle="1" w:styleId="CA54454D61684055B38530C7D30763F6">
    <w:name w:val="CA54454D61684055B38530C7D30763F6"/>
  </w:style>
  <w:style w:type="paragraph" w:customStyle="1" w:styleId="446E4FC7E44344C8B93FE00D2FC40B08">
    <w:name w:val="446E4FC7E44344C8B93FE00D2FC40B08"/>
  </w:style>
  <w:style w:type="paragraph" w:customStyle="1" w:styleId="66DA04CE404141099DCD4BA3EEE84585">
    <w:name w:val="66DA04CE404141099DCD4BA3EEE84585"/>
  </w:style>
  <w:style w:type="paragraph" w:customStyle="1" w:styleId="E503B5AD00824E54905C1132A000228B">
    <w:name w:val="E503B5AD00824E54905C1132A000228B"/>
  </w:style>
  <w:style w:type="paragraph" w:customStyle="1" w:styleId="AF2E28058A3749D0A5232751B88D6C2C">
    <w:name w:val="AF2E28058A3749D0A5232751B88D6C2C"/>
  </w:style>
  <w:style w:type="paragraph" w:customStyle="1" w:styleId="177E67A459D74044AE0ECD41BA7F5B96">
    <w:name w:val="177E67A459D74044AE0ECD41BA7F5B96"/>
  </w:style>
  <w:style w:type="paragraph" w:customStyle="1" w:styleId="AA962CA93204447A91D25CB770F1C83F">
    <w:name w:val="AA962CA93204447A91D25CB770F1C83F"/>
  </w:style>
  <w:style w:type="paragraph" w:customStyle="1" w:styleId="46FCC9C9DDB64B5C83E4CEB18E5C3765">
    <w:name w:val="46FCC9C9DDB64B5C83E4CEB18E5C3765"/>
  </w:style>
  <w:style w:type="paragraph" w:customStyle="1" w:styleId="6285D756BC8B45C69F490C1368C204CB">
    <w:name w:val="6285D756BC8B45C69F490C1368C204CB"/>
  </w:style>
  <w:style w:type="paragraph" w:customStyle="1" w:styleId="0A868DE9A7FD41439574D155AA3EFB77">
    <w:name w:val="0A868DE9A7FD41439574D155AA3EFB77"/>
  </w:style>
  <w:style w:type="paragraph" w:customStyle="1" w:styleId="63CDB728A9794FE7BE2A9C31371EC820">
    <w:name w:val="63CDB728A9794FE7BE2A9C31371EC820"/>
  </w:style>
  <w:style w:type="paragraph" w:customStyle="1" w:styleId="929F5B05E9C64907ADE5489FCB60C37C">
    <w:name w:val="929F5B05E9C64907ADE5489FCB60C37C"/>
  </w:style>
  <w:style w:type="paragraph" w:customStyle="1" w:styleId="CB0C54DFE3C74F778D3CDBAE66834163">
    <w:name w:val="CB0C54DFE3C74F778D3CDBAE66834163"/>
  </w:style>
  <w:style w:type="paragraph" w:customStyle="1" w:styleId="BBB93F13485942E9ACF018AE49319F71">
    <w:name w:val="BBB93F13485942E9ACF018AE49319F71"/>
  </w:style>
  <w:style w:type="paragraph" w:customStyle="1" w:styleId="FBB41E69A9DA4AB483A20A2168619F8F">
    <w:name w:val="FBB41E69A9DA4AB483A20A2168619F8F"/>
  </w:style>
  <w:style w:type="paragraph" w:customStyle="1" w:styleId="DC40D643898B4A17B57798B6971ECDD7">
    <w:name w:val="DC40D643898B4A17B57798B6971ECDD7"/>
  </w:style>
  <w:style w:type="paragraph" w:customStyle="1" w:styleId="BD7A9C016FBD41058B03F721BAF2CFBD">
    <w:name w:val="BD7A9C016FBD41058B03F721BAF2CFBD"/>
  </w:style>
  <w:style w:type="paragraph" w:customStyle="1" w:styleId="C628490B3DE1436D9DB41F6677ECBCF5">
    <w:name w:val="C628490B3DE1436D9DB41F6677ECBCF5"/>
  </w:style>
  <w:style w:type="paragraph" w:customStyle="1" w:styleId="C497A59F63A34A919FAC899BF76B1A7E">
    <w:name w:val="C497A59F63A34A919FAC899BF76B1A7E"/>
  </w:style>
  <w:style w:type="paragraph" w:customStyle="1" w:styleId="94965DD1B0234698B30E4EAB765E625B">
    <w:name w:val="94965DD1B0234698B30E4EAB765E625B"/>
  </w:style>
  <w:style w:type="paragraph" w:customStyle="1" w:styleId="2408F7AF7C42447DB82426CD26030997">
    <w:name w:val="2408F7AF7C42447DB82426CD26030997"/>
  </w:style>
  <w:style w:type="paragraph" w:customStyle="1" w:styleId="B59F12D0BBB043658776A33C66F652D4">
    <w:name w:val="B59F12D0BBB043658776A33C66F652D4"/>
  </w:style>
  <w:style w:type="paragraph" w:customStyle="1" w:styleId="B6702F2491254DD9B2548DF015CE45D9">
    <w:name w:val="B6702F2491254DD9B2548DF015CE45D9"/>
  </w:style>
  <w:style w:type="paragraph" w:customStyle="1" w:styleId="13FC6579C2904E6A8E4616F3BA2D7ECB">
    <w:name w:val="13FC6579C2904E6A8E4616F3BA2D7ECB"/>
  </w:style>
  <w:style w:type="paragraph" w:customStyle="1" w:styleId="B8D121B897EA40D88043A5B19FBCA34F">
    <w:name w:val="B8D121B897EA40D88043A5B19FBCA34F"/>
  </w:style>
  <w:style w:type="paragraph" w:customStyle="1" w:styleId="4DF8CC615D6B43A2854A99B51700BF8E">
    <w:name w:val="4DF8CC615D6B43A2854A99B51700BF8E"/>
  </w:style>
  <w:style w:type="paragraph" w:customStyle="1" w:styleId="D103D1B079B64911948F25D6DDBECA51">
    <w:name w:val="D103D1B079B64911948F25D6DDBECA51"/>
  </w:style>
  <w:style w:type="paragraph" w:customStyle="1" w:styleId="3FC3BF508E1A4FBFB081EFE0010A0D8F">
    <w:name w:val="3FC3BF508E1A4FBFB081EFE0010A0D8F"/>
  </w:style>
  <w:style w:type="paragraph" w:customStyle="1" w:styleId="A0B64A06333F495B9618CA4D20CFDF85">
    <w:name w:val="A0B64A06333F495B9618CA4D20CFDF85"/>
  </w:style>
  <w:style w:type="paragraph" w:customStyle="1" w:styleId="2BC2A1F61E0D4B7787C923C37A146517">
    <w:name w:val="2BC2A1F61E0D4B7787C923C37A146517"/>
  </w:style>
  <w:style w:type="paragraph" w:customStyle="1" w:styleId="0D64628C4B734FBF8B00343DB7B72201">
    <w:name w:val="0D64628C4B734FBF8B00343DB7B72201"/>
  </w:style>
  <w:style w:type="paragraph" w:customStyle="1" w:styleId="15E0B2A6BE0F40748D1E5FFB4C974DFE">
    <w:name w:val="15E0B2A6BE0F40748D1E5FFB4C974DFE"/>
  </w:style>
  <w:style w:type="paragraph" w:customStyle="1" w:styleId="A9B19DC8C228405C85F815C11B6BFF7D">
    <w:name w:val="A9B19DC8C228405C85F815C11B6BFF7D"/>
  </w:style>
  <w:style w:type="paragraph" w:customStyle="1" w:styleId="66267FCF82054B24B9827EECD593016D">
    <w:name w:val="66267FCF82054B24B9827EECD593016D"/>
  </w:style>
  <w:style w:type="paragraph" w:customStyle="1" w:styleId="853BE76F05A1426AB6FA6021F03A6E2F">
    <w:name w:val="853BE76F05A1426AB6FA6021F03A6E2F"/>
  </w:style>
  <w:style w:type="paragraph" w:customStyle="1" w:styleId="8147FA3F0014424CB65F20C85A79FC54">
    <w:name w:val="8147FA3F0014424CB65F20C85A79FC54"/>
  </w:style>
  <w:style w:type="paragraph" w:customStyle="1" w:styleId="E95DD43F148444F78DD1838B20AF9D6F">
    <w:name w:val="E95DD43F148444F78DD1838B20AF9D6F"/>
  </w:style>
  <w:style w:type="paragraph" w:customStyle="1" w:styleId="85BFC0ABFC324318B879021F1D45463A">
    <w:name w:val="85BFC0ABFC324318B879021F1D45463A"/>
  </w:style>
  <w:style w:type="paragraph" w:customStyle="1" w:styleId="7CB89924770B45D291FE3A2262DB37F6">
    <w:name w:val="7CB89924770B45D291FE3A2262DB37F6"/>
  </w:style>
  <w:style w:type="paragraph" w:customStyle="1" w:styleId="98D9FE8265934735B648907758B71F3E">
    <w:name w:val="98D9FE8265934735B648907758B71F3E"/>
  </w:style>
  <w:style w:type="paragraph" w:customStyle="1" w:styleId="6C1091A331A94FC697DE0C962E07B853">
    <w:name w:val="6C1091A331A94FC697DE0C962E07B853"/>
  </w:style>
  <w:style w:type="paragraph" w:customStyle="1" w:styleId="781B6BEEE5054E8997443D4F7A59E014">
    <w:name w:val="781B6BEEE5054E8997443D4F7A59E014"/>
  </w:style>
  <w:style w:type="paragraph" w:customStyle="1" w:styleId="166FC11D5F2747389DA400CF1B91D28B">
    <w:name w:val="166FC11D5F2747389DA400CF1B91D28B"/>
  </w:style>
  <w:style w:type="paragraph" w:customStyle="1" w:styleId="6439F6E9A8B14092BEF69D45DB6DB987">
    <w:name w:val="6439F6E9A8B14092BEF69D45DB6DB987"/>
  </w:style>
  <w:style w:type="paragraph" w:customStyle="1" w:styleId="CB39680B96A044429A5CC8FE7FC436DB">
    <w:name w:val="CB39680B96A044429A5CC8FE7FC436DB"/>
  </w:style>
  <w:style w:type="paragraph" w:customStyle="1" w:styleId="DF21B7BE43BA47378AD0EE964E0A9AFD">
    <w:name w:val="DF21B7BE43BA47378AD0EE964E0A9AFD"/>
  </w:style>
  <w:style w:type="paragraph" w:customStyle="1" w:styleId="CE93AE1C0D6F48A2971466359410EABE">
    <w:name w:val="CE93AE1C0D6F48A2971466359410EABE"/>
  </w:style>
  <w:style w:type="paragraph" w:customStyle="1" w:styleId="72C75C61711743F8A10B00751F2B33CD">
    <w:name w:val="72C75C61711743F8A10B00751F2B33CD"/>
  </w:style>
  <w:style w:type="paragraph" w:customStyle="1" w:styleId="4E13D509A8224FEEB240FBD5E70EB8CF">
    <w:name w:val="4E13D509A8224FEEB240FBD5E70EB8CF"/>
  </w:style>
  <w:style w:type="paragraph" w:customStyle="1" w:styleId="07211669F5B440029CD717BBD022D45F">
    <w:name w:val="07211669F5B440029CD717BBD022D45F"/>
  </w:style>
  <w:style w:type="paragraph" w:customStyle="1" w:styleId="C285A4A83161463D9B4C69C53CA23CF8">
    <w:name w:val="C285A4A83161463D9B4C69C53CA23CF8"/>
  </w:style>
  <w:style w:type="paragraph" w:customStyle="1" w:styleId="BCC2ACFC9D944F76A37FF734C795FB0E">
    <w:name w:val="BCC2ACFC9D944F76A37FF734C795FB0E"/>
  </w:style>
  <w:style w:type="paragraph" w:customStyle="1" w:styleId="351B648DAD7C4DB6B9C946EA1EEEA18D">
    <w:name w:val="351B648DAD7C4DB6B9C946EA1EEEA18D"/>
  </w:style>
  <w:style w:type="paragraph" w:customStyle="1" w:styleId="7627B0FF646D427B97B17D2079C1F6C2">
    <w:name w:val="7627B0FF646D427B97B17D2079C1F6C2"/>
  </w:style>
  <w:style w:type="paragraph" w:customStyle="1" w:styleId="6EA72843FE4C484C8A02FD849BC28E75">
    <w:name w:val="6EA72843FE4C484C8A02FD849BC28E75"/>
  </w:style>
  <w:style w:type="paragraph" w:customStyle="1" w:styleId="2EBCD992DA4E41A3A8BFC9F039338F39">
    <w:name w:val="2EBCD992DA4E41A3A8BFC9F039338F39"/>
  </w:style>
  <w:style w:type="paragraph" w:customStyle="1" w:styleId="0AD0AC30160B46EDA2ED3FEB7A6A40C2">
    <w:name w:val="0AD0AC30160B46EDA2ED3FEB7A6A40C2"/>
  </w:style>
  <w:style w:type="paragraph" w:customStyle="1" w:styleId="D026ECE6D5A94EC8A4E044F5E02AAFAB">
    <w:name w:val="D026ECE6D5A94EC8A4E044F5E02AAFAB"/>
  </w:style>
  <w:style w:type="paragraph" w:customStyle="1" w:styleId="F8380EF5BDCD4232A7579FBD80656E33">
    <w:name w:val="F8380EF5BDCD4232A7579FBD80656E33"/>
  </w:style>
  <w:style w:type="paragraph" w:customStyle="1" w:styleId="A3B4822F1A7148A6BAE0AA5DF0BCF603">
    <w:name w:val="A3B4822F1A7148A6BAE0AA5DF0BCF603"/>
  </w:style>
  <w:style w:type="paragraph" w:customStyle="1" w:styleId="3764000481254764A41C320C3DA21E2F">
    <w:name w:val="3764000481254764A41C320C3DA21E2F"/>
  </w:style>
  <w:style w:type="paragraph" w:customStyle="1" w:styleId="5B84D7F122604996BCDD218E942F828F">
    <w:name w:val="5B84D7F122604996BCDD218E942F828F"/>
  </w:style>
  <w:style w:type="paragraph" w:customStyle="1" w:styleId="4ABE7A705B8A4739BB889EC462BFD9DD">
    <w:name w:val="4ABE7A705B8A4739BB889EC462BFD9DD"/>
  </w:style>
  <w:style w:type="paragraph" w:customStyle="1" w:styleId="3CAC1D40B16744DCAE1C7141E4E384FD">
    <w:name w:val="3CAC1D40B16744DCAE1C7141E4E384FD"/>
  </w:style>
  <w:style w:type="paragraph" w:customStyle="1" w:styleId="D629AD59B8F34189BAA9AFADDFF39FBA">
    <w:name w:val="D629AD59B8F34189BAA9AFADDFF39FBA"/>
  </w:style>
  <w:style w:type="paragraph" w:customStyle="1" w:styleId="28BC4D8CF0BC40F482D6CE909914BCA1">
    <w:name w:val="28BC4D8CF0BC40F482D6CE909914BCA1"/>
  </w:style>
  <w:style w:type="paragraph" w:customStyle="1" w:styleId="FD1C5FB94D65437DAA190153FCF6ED4F">
    <w:name w:val="FD1C5FB94D65437DAA190153FCF6ED4F"/>
  </w:style>
  <w:style w:type="paragraph" w:customStyle="1" w:styleId="BA94FBD135684CAB8F5F1AAD5CCE9CF3">
    <w:name w:val="BA94FBD135684CAB8F5F1AAD5CCE9CF3"/>
  </w:style>
  <w:style w:type="paragraph" w:customStyle="1" w:styleId="AADBADA4211B49B69C582173643C8EDA">
    <w:name w:val="AADBADA4211B49B69C582173643C8EDA"/>
  </w:style>
  <w:style w:type="paragraph" w:customStyle="1" w:styleId="6902396FE5C04FD4B679310225FF708B">
    <w:name w:val="6902396FE5C04FD4B679310225FF708B"/>
  </w:style>
  <w:style w:type="paragraph" w:customStyle="1" w:styleId="D0489747DF3A49CA8193215681567472">
    <w:name w:val="D0489747DF3A49CA8193215681567472"/>
  </w:style>
  <w:style w:type="paragraph" w:customStyle="1" w:styleId="802514CB4CB9434FA766BAA610EDC8DE">
    <w:name w:val="802514CB4CB9434FA766BAA610EDC8DE"/>
  </w:style>
  <w:style w:type="paragraph" w:customStyle="1" w:styleId="06BCC7820BB54828B384E6FEA8BCB4E8">
    <w:name w:val="06BCC7820BB54828B384E6FEA8BCB4E8"/>
  </w:style>
  <w:style w:type="paragraph" w:customStyle="1" w:styleId="D0D211290AE547FD9C87F405BAC96C56">
    <w:name w:val="D0D211290AE547FD9C87F405BAC96C56"/>
  </w:style>
  <w:style w:type="paragraph" w:customStyle="1" w:styleId="80A7E657AEB94092AD3D04C811BB8BD1">
    <w:name w:val="80A7E657AEB94092AD3D04C811BB8BD1"/>
  </w:style>
  <w:style w:type="paragraph" w:customStyle="1" w:styleId="BE206626798F416DB3F8182A42E7B7C4">
    <w:name w:val="BE206626798F416DB3F8182A42E7B7C4"/>
  </w:style>
  <w:style w:type="paragraph" w:customStyle="1" w:styleId="52E3B73509F344D9AAB26E7FCE8FF226">
    <w:name w:val="52E3B73509F344D9AAB26E7FCE8FF226"/>
  </w:style>
  <w:style w:type="paragraph" w:customStyle="1" w:styleId="49AFDA6F374C4BD39946F9388A22E36D">
    <w:name w:val="49AFDA6F374C4BD39946F9388A22E36D"/>
  </w:style>
  <w:style w:type="paragraph" w:customStyle="1" w:styleId="EBC4B9D8791E487E89F09469F661A0D1">
    <w:name w:val="EBC4B9D8791E487E89F09469F661A0D1"/>
  </w:style>
  <w:style w:type="paragraph" w:customStyle="1" w:styleId="CC2CB464639B4A9494E5CB3A25C625B6">
    <w:name w:val="CC2CB464639B4A9494E5CB3A25C625B6"/>
  </w:style>
  <w:style w:type="paragraph" w:customStyle="1" w:styleId="49190EE456D74551812D8545C8200901">
    <w:name w:val="49190EE456D74551812D8545C8200901"/>
  </w:style>
  <w:style w:type="paragraph" w:customStyle="1" w:styleId="276998A1BB454F749870EBBF9B3045E5">
    <w:name w:val="276998A1BB454F749870EBBF9B3045E5"/>
  </w:style>
  <w:style w:type="paragraph" w:customStyle="1" w:styleId="CA302B03E36141368589F42EE135A069">
    <w:name w:val="CA302B03E36141368589F42EE135A069"/>
  </w:style>
  <w:style w:type="paragraph" w:customStyle="1" w:styleId="A47AFF29DD434D0DB9F0C28CA7705677">
    <w:name w:val="A47AFF29DD434D0DB9F0C28CA7705677"/>
  </w:style>
  <w:style w:type="paragraph" w:customStyle="1" w:styleId="6D5A8D402A984D2C9ED59D63275BCA0A">
    <w:name w:val="6D5A8D402A984D2C9ED59D63275BCA0A"/>
  </w:style>
  <w:style w:type="paragraph" w:customStyle="1" w:styleId="EFC3993C47E14528A63A9DB378B4BB78">
    <w:name w:val="EFC3993C47E14528A63A9DB378B4BB78"/>
  </w:style>
  <w:style w:type="paragraph" w:customStyle="1" w:styleId="D4E995435ECA465ABA1FEDCABAC1CF23">
    <w:name w:val="D4E995435ECA465ABA1FEDCABAC1CF23"/>
  </w:style>
  <w:style w:type="paragraph" w:customStyle="1" w:styleId="54EC74EC646E4225ACE00023C126DE4D">
    <w:name w:val="54EC74EC646E4225ACE00023C126DE4D"/>
  </w:style>
  <w:style w:type="paragraph" w:customStyle="1" w:styleId="06EF935AF355470F92E81A4DEF246A41">
    <w:name w:val="06EF935AF355470F92E81A4DEF246A41"/>
  </w:style>
  <w:style w:type="paragraph" w:customStyle="1" w:styleId="9A6477C47CC3491BB54078D773642A5F">
    <w:name w:val="9A6477C47CC3491BB54078D773642A5F"/>
  </w:style>
  <w:style w:type="paragraph" w:customStyle="1" w:styleId="4804A74B2BF0436EBC24B42EA3D1C8B5">
    <w:name w:val="4804A74B2BF0436EBC24B42EA3D1C8B5"/>
  </w:style>
  <w:style w:type="paragraph" w:customStyle="1" w:styleId="F6B291AC40DB47F9901302F051C4832C">
    <w:name w:val="F6B291AC40DB47F9901302F051C4832C"/>
  </w:style>
  <w:style w:type="paragraph" w:customStyle="1" w:styleId="F63FCC9611C2468DB662A113B018213B">
    <w:name w:val="F63FCC9611C2468DB662A113B018213B"/>
  </w:style>
  <w:style w:type="paragraph" w:customStyle="1" w:styleId="BEE495D0E6EF49378E48C986C2C94807">
    <w:name w:val="BEE495D0E6EF49378E48C986C2C94807"/>
  </w:style>
  <w:style w:type="paragraph" w:customStyle="1" w:styleId="C026D16F377742B4A8DEC2D4CB6992DA">
    <w:name w:val="C026D16F377742B4A8DEC2D4CB6992DA"/>
  </w:style>
  <w:style w:type="paragraph" w:customStyle="1" w:styleId="827332A9BC804037B8CE596B97FA6B47">
    <w:name w:val="827332A9BC804037B8CE596B97FA6B47"/>
  </w:style>
  <w:style w:type="paragraph" w:customStyle="1" w:styleId="125A876AC2BE414694C0683093427EE3">
    <w:name w:val="125A876AC2BE414694C0683093427EE3"/>
  </w:style>
  <w:style w:type="paragraph" w:customStyle="1" w:styleId="E87397495BB24F9C9407574C7234A49A">
    <w:name w:val="E87397495BB24F9C9407574C7234A49A"/>
  </w:style>
  <w:style w:type="paragraph" w:customStyle="1" w:styleId="589988771185436EBE435D8463C11A44">
    <w:name w:val="589988771185436EBE435D8463C11A44"/>
  </w:style>
  <w:style w:type="paragraph" w:customStyle="1" w:styleId="CE367392FC204317BDDDE49E172F8FCC">
    <w:name w:val="CE367392FC204317BDDDE49E172F8FCC"/>
  </w:style>
  <w:style w:type="paragraph" w:customStyle="1" w:styleId="81CED71AB63A4FC08256EDD98079F911">
    <w:name w:val="81CED71AB63A4FC08256EDD98079F911"/>
  </w:style>
  <w:style w:type="paragraph" w:customStyle="1" w:styleId="C65594CF96A04485AB7B29C98323CA92">
    <w:name w:val="C65594CF96A04485AB7B29C98323CA92"/>
  </w:style>
  <w:style w:type="paragraph" w:customStyle="1" w:styleId="CCE91DF187D74E8FA5BB1ADB9FF9C031">
    <w:name w:val="CCE91DF187D74E8FA5BB1ADB9FF9C031"/>
  </w:style>
  <w:style w:type="paragraph" w:customStyle="1" w:styleId="E57C0DD6F88749C7AD924AA5A26E50E2">
    <w:name w:val="E57C0DD6F88749C7AD924AA5A26E50E2"/>
  </w:style>
  <w:style w:type="paragraph" w:customStyle="1" w:styleId="E404C0EED87240DAB2CF8C4CC68FF94C">
    <w:name w:val="E404C0EED87240DAB2CF8C4CC68FF94C"/>
  </w:style>
  <w:style w:type="paragraph" w:customStyle="1" w:styleId="D1CF9579264E43058160E02232F0C9D2">
    <w:name w:val="D1CF9579264E43058160E02232F0C9D2"/>
  </w:style>
  <w:style w:type="paragraph" w:customStyle="1" w:styleId="C2AA1F60D0894E839FD32A810C7CA4DF">
    <w:name w:val="C2AA1F60D0894E839FD32A810C7CA4DF"/>
  </w:style>
  <w:style w:type="paragraph" w:customStyle="1" w:styleId="0CCA432473F241BB84FCD08928DD4304">
    <w:name w:val="0CCA432473F241BB84FCD08928DD4304"/>
  </w:style>
  <w:style w:type="paragraph" w:customStyle="1" w:styleId="2B883D44B5634DFFA177E775475A6E04">
    <w:name w:val="2B883D44B5634DFFA177E775475A6E04"/>
  </w:style>
  <w:style w:type="paragraph" w:customStyle="1" w:styleId="59BA4E3CAB494DCEA54968B7DBD47CAF">
    <w:name w:val="59BA4E3CAB494DCEA54968B7DBD47CAF"/>
  </w:style>
  <w:style w:type="paragraph" w:customStyle="1" w:styleId="6527CFFB4CF346C1BBB289A97561C88F">
    <w:name w:val="6527CFFB4CF346C1BBB289A97561C88F"/>
  </w:style>
  <w:style w:type="paragraph" w:customStyle="1" w:styleId="BA0153ACF3FF44A2B9CC74FA7DC9B130">
    <w:name w:val="BA0153ACF3FF44A2B9CC74FA7DC9B130"/>
  </w:style>
  <w:style w:type="paragraph" w:customStyle="1" w:styleId="6F38E3C1B24A4E3EB18913828D791C56">
    <w:name w:val="6F38E3C1B24A4E3EB18913828D791C56"/>
  </w:style>
  <w:style w:type="paragraph" w:customStyle="1" w:styleId="253CA36A66E74A13A524FF7798263A6E">
    <w:name w:val="253CA36A66E74A13A524FF7798263A6E"/>
  </w:style>
  <w:style w:type="paragraph" w:customStyle="1" w:styleId="D5DF84CB6605405382D0A2F45E450DC0">
    <w:name w:val="D5DF84CB6605405382D0A2F45E450DC0"/>
  </w:style>
  <w:style w:type="paragraph" w:customStyle="1" w:styleId="DD66E403986642CB8DCA84F1087430B1">
    <w:name w:val="DD66E403986642CB8DCA84F1087430B1"/>
  </w:style>
  <w:style w:type="paragraph" w:customStyle="1" w:styleId="E0B214AEBECF4FA98890536CBE0D0150">
    <w:name w:val="E0B214AEBECF4FA98890536CBE0D0150"/>
  </w:style>
  <w:style w:type="paragraph" w:customStyle="1" w:styleId="6DD57484AF4B401788CCA217B356200E">
    <w:name w:val="6DD57484AF4B401788CCA217B356200E"/>
  </w:style>
  <w:style w:type="paragraph" w:customStyle="1" w:styleId="B8A47D8776894153A34A18800B3B2C33">
    <w:name w:val="B8A47D8776894153A34A18800B3B2C33"/>
  </w:style>
  <w:style w:type="paragraph" w:customStyle="1" w:styleId="B7F1A0E5E05046A89C7D55395EAED871">
    <w:name w:val="B7F1A0E5E05046A89C7D55395EAED871"/>
  </w:style>
  <w:style w:type="paragraph" w:customStyle="1" w:styleId="0EDA9A81027B4E2C8514997F420D6502">
    <w:name w:val="0EDA9A81027B4E2C8514997F420D6502"/>
  </w:style>
  <w:style w:type="paragraph" w:customStyle="1" w:styleId="D052D91EBFF74E46AA0E7D9FAB645F2F">
    <w:name w:val="D052D91EBFF74E46AA0E7D9FAB645F2F"/>
  </w:style>
  <w:style w:type="paragraph" w:customStyle="1" w:styleId="7B27286AABDC4CB7BBCA200E4D3208B1">
    <w:name w:val="7B27286AABDC4CB7BBCA200E4D3208B1"/>
  </w:style>
  <w:style w:type="paragraph" w:customStyle="1" w:styleId="DF78A261CA4E477EA88714FC35F34A2C">
    <w:name w:val="DF78A261CA4E477EA88714FC35F34A2C"/>
  </w:style>
  <w:style w:type="paragraph" w:customStyle="1" w:styleId="66D43A0CA99D4E03A5A0A098417AAF08">
    <w:name w:val="66D43A0CA99D4E03A5A0A098417AAF08"/>
  </w:style>
  <w:style w:type="paragraph" w:customStyle="1" w:styleId="5F7B051B451F4BC789729C0FD92D7720">
    <w:name w:val="5F7B051B451F4BC789729C0FD92D7720"/>
  </w:style>
  <w:style w:type="paragraph" w:customStyle="1" w:styleId="17CE4C30AB5A47848B684AE603D49B8D">
    <w:name w:val="17CE4C30AB5A47848B684AE603D49B8D"/>
  </w:style>
  <w:style w:type="paragraph" w:customStyle="1" w:styleId="1616B11F51654545A23E50D937F6EB75">
    <w:name w:val="1616B11F51654545A23E50D937F6EB75"/>
  </w:style>
  <w:style w:type="paragraph" w:customStyle="1" w:styleId="4AA54EAFDD0F454EBD1264ED48BF8DA6">
    <w:name w:val="4AA54EAFDD0F454EBD1264ED48BF8DA6"/>
  </w:style>
  <w:style w:type="paragraph" w:customStyle="1" w:styleId="362E7A24BEAE4FBCB761EE543B43555E">
    <w:name w:val="362E7A24BEAE4FBCB761EE543B43555E"/>
  </w:style>
  <w:style w:type="paragraph" w:customStyle="1" w:styleId="EA92EC5ECC7842A6A1A9E3DEE5F95479">
    <w:name w:val="EA92EC5ECC7842A6A1A9E3DEE5F95479"/>
  </w:style>
  <w:style w:type="paragraph" w:customStyle="1" w:styleId="368D0CDC6C684833A30B57034D1E6EE5">
    <w:name w:val="368D0CDC6C684833A30B57034D1E6EE5"/>
  </w:style>
  <w:style w:type="paragraph" w:customStyle="1" w:styleId="923F4F9BEFD24287A93371F398B194F1">
    <w:name w:val="923F4F9BEFD24287A93371F398B194F1"/>
  </w:style>
  <w:style w:type="paragraph" w:customStyle="1" w:styleId="EF1D9194DCAA48B6B34F0321CD847978">
    <w:name w:val="EF1D9194DCAA48B6B34F0321CD847978"/>
  </w:style>
  <w:style w:type="paragraph" w:customStyle="1" w:styleId="0705FBFFF57B45AA98417881DD5D07D0">
    <w:name w:val="0705FBFFF57B45AA98417881DD5D07D0"/>
  </w:style>
  <w:style w:type="paragraph" w:customStyle="1" w:styleId="A060149944834788A8C6D6A2D386B352">
    <w:name w:val="A060149944834788A8C6D6A2D386B352"/>
  </w:style>
  <w:style w:type="paragraph" w:customStyle="1" w:styleId="BE8CB1CEC36C48E0B4C01F1874BEFEBD">
    <w:name w:val="BE8CB1CEC36C48E0B4C01F1874BEFEBD"/>
  </w:style>
  <w:style w:type="paragraph" w:customStyle="1" w:styleId="6993125681B94ECD95CEE735F0B216B7">
    <w:name w:val="6993125681B94ECD95CEE735F0B216B7"/>
  </w:style>
  <w:style w:type="paragraph" w:customStyle="1" w:styleId="2506454E835E43798576606B9319D11F">
    <w:name w:val="2506454E835E43798576606B9319D11F"/>
  </w:style>
  <w:style w:type="paragraph" w:customStyle="1" w:styleId="FF104D1A42AC4844BE89771B1C90C13B">
    <w:name w:val="FF104D1A42AC4844BE89771B1C90C13B"/>
  </w:style>
  <w:style w:type="paragraph" w:customStyle="1" w:styleId="488917CEB9564978B4189256FDAFB9E1">
    <w:name w:val="488917CEB9564978B4189256FDAFB9E1"/>
  </w:style>
  <w:style w:type="paragraph" w:customStyle="1" w:styleId="CC0E2EAA8E934B77AD5190F6865559E0">
    <w:name w:val="CC0E2EAA8E934B77AD5190F6865559E0"/>
  </w:style>
  <w:style w:type="paragraph" w:customStyle="1" w:styleId="AF2FCA39C27E4A71995A5D3B76FE5CC9">
    <w:name w:val="AF2FCA39C27E4A71995A5D3B76FE5CC9"/>
  </w:style>
  <w:style w:type="paragraph" w:customStyle="1" w:styleId="AED79945E4B54DD59A01E28B9C54B732">
    <w:name w:val="AED79945E4B54DD59A01E28B9C54B732"/>
  </w:style>
  <w:style w:type="paragraph" w:customStyle="1" w:styleId="64671949CD8C45C4A54943465113FD21">
    <w:name w:val="64671949CD8C45C4A54943465113FD21"/>
  </w:style>
  <w:style w:type="paragraph" w:customStyle="1" w:styleId="31D2D074B4224B319E754ACE6EE20613">
    <w:name w:val="31D2D074B4224B319E754ACE6EE20613"/>
  </w:style>
  <w:style w:type="paragraph" w:customStyle="1" w:styleId="85E1263CF3A642DA9B4AD914EFAC8C2B">
    <w:name w:val="85E1263CF3A642DA9B4AD914EFAC8C2B"/>
  </w:style>
  <w:style w:type="paragraph" w:customStyle="1" w:styleId="A4E2FA881A024830BB8D02F5714C6FCA">
    <w:name w:val="A4E2FA881A024830BB8D02F5714C6FCA"/>
  </w:style>
  <w:style w:type="paragraph" w:customStyle="1" w:styleId="B620698EFBF049199EF6450EBE162C5E">
    <w:name w:val="B620698EFBF049199EF6450EBE162C5E"/>
  </w:style>
  <w:style w:type="paragraph" w:customStyle="1" w:styleId="3D21BFC1ECC540F38DB907CA877EEEC5">
    <w:name w:val="3D21BFC1ECC540F38DB907CA877EEEC5"/>
  </w:style>
  <w:style w:type="paragraph" w:customStyle="1" w:styleId="E3596DC7235E46ED94D17799AA750B66">
    <w:name w:val="E3596DC7235E46ED94D17799AA750B66"/>
  </w:style>
  <w:style w:type="paragraph" w:customStyle="1" w:styleId="E7D9086872A44C5CAF299DAF8780A79F">
    <w:name w:val="E7D9086872A44C5CAF299DAF8780A79F"/>
  </w:style>
  <w:style w:type="paragraph" w:customStyle="1" w:styleId="6357907CC3EF4302A0DF9763AF4E0EBD">
    <w:name w:val="6357907CC3EF4302A0DF9763AF4E0EBD"/>
  </w:style>
  <w:style w:type="paragraph" w:customStyle="1" w:styleId="9C0ED7EE982B4458AFC1918193DE3F90">
    <w:name w:val="9C0ED7EE982B4458AFC1918193DE3F90"/>
  </w:style>
  <w:style w:type="paragraph" w:customStyle="1" w:styleId="55949044D698460AB04F12E55A1558D4">
    <w:name w:val="55949044D698460AB04F12E55A1558D4"/>
  </w:style>
  <w:style w:type="paragraph" w:customStyle="1" w:styleId="95786A4EA5F84F1FA8039AF0D80FE64A">
    <w:name w:val="95786A4EA5F84F1FA8039AF0D80FE64A"/>
  </w:style>
  <w:style w:type="paragraph" w:customStyle="1" w:styleId="AA6BB9EA45324EE3973CF562BA13300B">
    <w:name w:val="AA6BB9EA45324EE3973CF562BA13300B"/>
  </w:style>
  <w:style w:type="paragraph" w:customStyle="1" w:styleId="10FAA37F55FF4A68A863374E9CACC150">
    <w:name w:val="10FAA37F55FF4A68A863374E9CACC150"/>
  </w:style>
  <w:style w:type="paragraph" w:customStyle="1" w:styleId="A90282EA849548FDACA77338DCCC566F">
    <w:name w:val="A90282EA849548FDACA77338DCCC566F"/>
  </w:style>
  <w:style w:type="paragraph" w:customStyle="1" w:styleId="240C12BFB6554514A7E47DD8EC3071BD">
    <w:name w:val="240C12BFB6554514A7E47DD8EC3071BD"/>
  </w:style>
  <w:style w:type="paragraph" w:customStyle="1" w:styleId="2E8E9EB2A0EE4FEEA40E0ADC4A87BE74">
    <w:name w:val="2E8E9EB2A0EE4FEEA40E0ADC4A87BE74"/>
  </w:style>
  <w:style w:type="paragraph" w:customStyle="1" w:styleId="772B4EBA6D4D4186B0693113C0059F49">
    <w:name w:val="772B4EBA6D4D4186B0693113C0059F49"/>
  </w:style>
  <w:style w:type="paragraph" w:customStyle="1" w:styleId="1919942FD6A54EC2BF88EA21CC814BD8">
    <w:name w:val="1919942FD6A54EC2BF88EA21CC814BD8"/>
  </w:style>
  <w:style w:type="paragraph" w:customStyle="1" w:styleId="110E59D5211F456DAB1F8E63CA40F59A">
    <w:name w:val="110E59D5211F456DAB1F8E63CA40F59A"/>
  </w:style>
  <w:style w:type="paragraph" w:customStyle="1" w:styleId="182387CED1104AD8BD110D4C974937EB">
    <w:name w:val="182387CED1104AD8BD110D4C974937EB"/>
  </w:style>
  <w:style w:type="paragraph" w:customStyle="1" w:styleId="B7D630F24CD2479B86327B1019D83462">
    <w:name w:val="B7D630F24CD2479B86327B1019D83462"/>
  </w:style>
  <w:style w:type="paragraph" w:customStyle="1" w:styleId="32D1C3BD53854D5587D6E295F4E87683">
    <w:name w:val="32D1C3BD53854D5587D6E295F4E87683"/>
  </w:style>
  <w:style w:type="paragraph" w:customStyle="1" w:styleId="3446227A2D544AFD996186FA9A02A5A8">
    <w:name w:val="3446227A2D544AFD996186FA9A02A5A8"/>
  </w:style>
  <w:style w:type="paragraph" w:customStyle="1" w:styleId="4A019042352741C4A80CFC88913D5932">
    <w:name w:val="4A019042352741C4A80CFC88913D5932"/>
  </w:style>
  <w:style w:type="paragraph" w:customStyle="1" w:styleId="1283156430C1469B9098092635A1D055">
    <w:name w:val="1283156430C1469B9098092635A1D055"/>
  </w:style>
  <w:style w:type="paragraph" w:customStyle="1" w:styleId="8CAF16B112004839873CE4975259A493">
    <w:name w:val="8CAF16B112004839873CE4975259A493"/>
  </w:style>
  <w:style w:type="paragraph" w:customStyle="1" w:styleId="B89EC77159E648A6A1933F9E882E162F">
    <w:name w:val="B89EC77159E648A6A1933F9E882E162F"/>
  </w:style>
  <w:style w:type="paragraph" w:customStyle="1" w:styleId="ABD57C4440C945F59144C02A38142770">
    <w:name w:val="ABD57C4440C945F59144C02A38142770"/>
  </w:style>
  <w:style w:type="paragraph" w:customStyle="1" w:styleId="238D335F5EDD41DE905D036EB4B18E77">
    <w:name w:val="238D335F5EDD41DE905D036EB4B18E77"/>
  </w:style>
  <w:style w:type="paragraph" w:customStyle="1" w:styleId="F129815DEE484D9892B4B7F7BD7F295F">
    <w:name w:val="F129815DEE484D9892B4B7F7BD7F295F"/>
  </w:style>
  <w:style w:type="paragraph" w:customStyle="1" w:styleId="A9C30F61CE4B4A0DA0FEB1A73DE5CE92">
    <w:name w:val="A9C30F61CE4B4A0DA0FEB1A73DE5CE92"/>
  </w:style>
  <w:style w:type="paragraph" w:customStyle="1" w:styleId="C3B12212276E4C08B7CB9CA21A9A32FB">
    <w:name w:val="C3B12212276E4C08B7CB9CA21A9A32FB"/>
  </w:style>
  <w:style w:type="paragraph" w:customStyle="1" w:styleId="4C34F8BB3A5C47FCB889FACCCFA65EB7">
    <w:name w:val="4C34F8BB3A5C47FCB889FACCCFA65EB7"/>
  </w:style>
  <w:style w:type="paragraph" w:customStyle="1" w:styleId="92EA1F8E8A0F46278AC5668E23390670">
    <w:name w:val="92EA1F8E8A0F46278AC5668E23390670"/>
  </w:style>
  <w:style w:type="paragraph" w:customStyle="1" w:styleId="2A0709F40E9C4E68B3EF3407AD2B32DB">
    <w:name w:val="2A0709F40E9C4E68B3EF3407AD2B32DB"/>
  </w:style>
  <w:style w:type="paragraph" w:customStyle="1" w:styleId="B5D6858886D148808DF807F187FC5A6A">
    <w:name w:val="B5D6858886D148808DF807F187FC5A6A"/>
  </w:style>
  <w:style w:type="paragraph" w:customStyle="1" w:styleId="223319DC394946E2B2D9C600145E5693">
    <w:name w:val="223319DC394946E2B2D9C600145E5693"/>
  </w:style>
  <w:style w:type="paragraph" w:customStyle="1" w:styleId="71F343AA0A4F4DC0A0DB55BD9293636D">
    <w:name w:val="71F343AA0A4F4DC0A0DB55BD9293636D"/>
  </w:style>
  <w:style w:type="paragraph" w:customStyle="1" w:styleId="55B2EBECCCEA4D529F30AAF040AD9423">
    <w:name w:val="55B2EBECCCEA4D529F30AAF040AD9423"/>
  </w:style>
  <w:style w:type="paragraph" w:customStyle="1" w:styleId="E4E7F618623145C0AA599AD8433A038B">
    <w:name w:val="E4E7F618623145C0AA599AD8433A038B"/>
  </w:style>
  <w:style w:type="paragraph" w:customStyle="1" w:styleId="E525BC6DA1ED402990783E71BD544682">
    <w:name w:val="E525BC6DA1ED402990783E71BD544682"/>
  </w:style>
  <w:style w:type="paragraph" w:customStyle="1" w:styleId="369B06B18E404A558C330457AE66B1CE">
    <w:name w:val="369B06B18E404A558C330457AE66B1CE"/>
  </w:style>
  <w:style w:type="paragraph" w:customStyle="1" w:styleId="0406ED3B63CB4D6FA15032F94BA44960">
    <w:name w:val="0406ED3B63CB4D6FA15032F94BA44960"/>
  </w:style>
  <w:style w:type="paragraph" w:customStyle="1" w:styleId="A0B14C10DD0C4B8BA0610A2C96127B2C">
    <w:name w:val="A0B14C10DD0C4B8BA0610A2C96127B2C"/>
  </w:style>
  <w:style w:type="paragraph" w:customStyle="1" w:styleId="44648B3347AE4401AC46FF5E1AEBB695">
    <w:name w:val="44648B3347AE4401AC46FF5E1AEBB695"/>
  </w:style>
  <w:style w:type="paragraph" w:customStyle="1" w:styleId="B6D890879DA24DC98DBE66EECF8A5B78">
    <w:name w:val="B6D890879DA24DC98DBE66EECF8A5B78"/>
  </w:style>
  <w:style w:type="paragraph" w:customStyle="1" w:styleId="19FAB3D78ED342C49A4FD063F2AE46AF">
    <w:name w:val="19FAB3D78ED342C49A4FD063F2AE46AF"/>
  </w:style>
  <w:style w:type="paragraph" w:customStyle="1" w:styleId="887192AD6790464B8F5704FF8C9C303D">
    <w:name w:val="887192AD6790464B8F5704FF8C9C303D"/>
  </w:style>
  <w:style w:type="paragraph" w:customStyle="1" w:styleId="7A7DE47CA17F47969CCC8ED62213B1B4">
    <w:name w:val="7A7DE47CA17F47969CCC8ED62213B1B4"/>
  </w:style>
  <w:style w:type="paragraph" w:customStyle="1" w:styleId="7C5231E20D804303A5E4FDF097BBD46E">
    <w:name w:val="7C5231E20D804303A5E4FDF097BBD46E"/>
  </w:style>
  <w:style w:type="paragraph" w:customStyle="1" w:styleId="F08E24270BC64D08810A56F11113E2A6">
    <w:name w:val="F08E24270BC64D08810A56F11113E2A6"/>
  </w:style>
  <w:style w:type="paragraph" w:customStyle="1" w:styleId="8CEAFF17DF304794A29176B8BDC8C5F8">
    <w:name w:val="8CEAFF17DF304794A29176B8BDC8C5F8"/>
  </w:style>
  <w:style w:type="paragraph" w:customStyle="1" w:styleId="28124E8D17514172812A9111DA037870">
    <w:name w:val="28124E8D17514172812A9111DA037870"/>
  </w:style>
  <w:style w:type="paragraph" w:customStyle="1" w:styleId="CBDE94E5A1A547A1B401CFEADD9059E0">
    <w:name w:val="CBDE94E5A1A547A1B401CFEADD9059E0"/>
  </w:style>
  <w:style w:type="paragraph" w:customStyle="1" w:styleId="0FD64E6642A34B06B65C53A749B90B77">
    <w:name w:val="0FD64E6642A34B06B65C53A749B90B77"/>
  </w:style>
  <w:style w:type="paragraph" w:customStyle="1" w:styleId="31974078B71F4358BA1ECB3D901FB532">
    <w:name w:val="31974078B71F4358BA1ECB3D901FB532"/>
  </w:style>
  <w:style w:type="paragraph" w:customStyle="1" w:styleId="C75BC83982B64963BA23A21625317AE1">
    <w:name w:val="C75BC83982B64963BA23A21625317AE1"/>
  </w:style>
  <w:style w:type="paragraph" w:customStyle="1" w:styleId="8AA3D5ED25B9478080F2F0B29793C222">
    <w:name w:val="8AA3D5ED25B9478080F2F0B29793C222"/>
  </w:style>
  <w:style w:type="paragraph" w:customStyle="1" w:styleId="B50077195D7942B29CA36B967B78164A">
    <w:name w:val="B50077195D7942B29CA36B967B78164A"/>
  </w:style>
  <w:style w:type="paragraph" w:customStyle="1" w:styleId="853134043DA34E4286565EBC295730B6">
    <w:name w:val="853134043DA34E4286565EBC295730B6"/>
  </w:style>
  <w:style w:type="paragraph" w:customStyle="1" w:styleId="AA75C1DA3B544688BF23F6EA2C9212DC">
    <w:name w:val="AA75C1DA3B544688BF23F6EA2C9212DC"/>
  </w:style>
  <w:style w:type="paragraph" w:customStyle="1" w:styleId="18A421C73F2A48B9986C4125351AF691">
    <w:name w:val="18A421C73F2A48B9986C4125351AF691"/>
  </w:style>
  <w:style w:type="paragraph" w:customStyle="1" w:styleId="D29A94F77F9B4304AAB98CFB4DB801EB">
    <w:name w:val="D29A94F77F9B4304AAB98CFB4DB801EB"/>
  </w:style>
  <w:style w:type="paragraph" w:customStyle="1" w:styleId="62B4CBCC60F1458F8AC3079811873356">
    <w:name w:val="62B4CBCC60F1458F8AC3079811873356"/>
  </w:style>
  <w:style w:type="paragraph" w:customStyle="1" w:styleId="2BB71F1BD419422AA51A8F1375C29E31">
    <w:name w:val="2BB71F1BD419422AA51A8F1375C29E31"/>
  </w:style>
  <w:style w:type="paragraph" w:customStyle="1" w:styleId="E2FD74AF92984A7B857FDAE7442CE633">
    <w:name w:val="E2FD74AF92984A7B857FDAE7442CE633"/>
  </w:style>
  <w:style w:type="paragraph" w:customStyle="1" w:styleId="E2AE4057F2B74952B7A37F0005E260F3">
    <w:name w:val="E2AE4057F2B74952B7A37F0005E260F3"/>
  </w:style>
  <w:style w:type="paragraph" w:customStyle="1" w:styleId="BB35778324B943A683BEAD574FD3FB09">
    <w:name w:val="BB35778324B943A683BEAD574FD3FB09"/>
  </w:style>
  <w:style w:type="paragraph" w:customStyle="1" w:styleId="C1466F9B46604735BF97D07FBB9F70E5">
    <w:name w:val="C1466F9B46604735BF97D07FBB9F70E5"/>
  </w:style>
  <w:style w:type="paragraph" w:customStyle="1" w:styleId="6CAE8FFB0EA848EDA1A8C6C971BD8AE0">
    <w:name w:val="6CAE8FFB0EA848EDA1A8C6C971BD8AE0"/>
  </w:style>
  <w:style w:type="paragraph" w:customStyle="1" w:styleId="8D4371256AFC4267B53881AE06ACAA22">
    <w:name w:val="8D4371256AFC4267B53881AE06ACAA22"/>
  </w:style>
  <w:style w:type="paragraph" w:customStyle="1" w:styleId="6F50ADB63F514562931BB81596546869">
    <w:name w:val="6F50ADB63F514562931BB81596546869"/>
  </w:style>
  <w:style w:type="paragraph" w:customStyle="1" w:styleId="73B2B368D88641E78C05D507D4F8568A">
    <w:name w:val="73B2B368D88641E78C05D507D4F8568A"/>
  </w:style>
  <w:style w:type="paragraph" w:customStyle="1" w:styleId="D72893093B5E457BA39153E88B6C764F">
    <w:name w:val="D72893093B5E457BA39153E88B6C764F"/>
  </w:style>
  <w:style w:type="paragraph" w:customStyle="1" w:styleId="E6F997BD8DE0437C84DE075EF45EFF9C">
    <w:name w:val="E6F997BD8DE0437C84DE075EF45EFF9C"/>
  </w:style>
  <w:style w:type="paragraph" w:customStyle="1" w:styleId="5D7B377BD976412DA6BBE818AA9425F3">
    <w:name w:val="5D7B377BD976412DA6BBE818AA9425F3"/>
  </w:style>
  <w:style w:type="paragraph" w:customStyle="1" w:styleId="81CCB3172FB94F4A877B0E05DBD3D5AB">
    <w:name w:val="81CCB3172FB94F4A877B0E05DBD3D5AB"/>
  </w:style>
  <w:style w:type="paragraph" w:customStyle="1" w:styleId="A319689C728946C09EB36FF8D1DC0417">
    <w:name w:val="A319689C728946C09EB36FF8D1DC0417"/>
  </w:style>
  <w:style w:type="paragraph" w:customStyle="1" w:styleId="0208B508C20B426EA10CCD4140A0135C">
    <w:name w:val="0208B508C20B426EA10CCD4140A0135C"/>
  </w:style>
  <w:style w:type="paragraph" w:customStyle="1" w:styleId="7C6D28FA414E43A296E5051EC18FF773">
    <w:name w:val="7C6D28FA414E43A296E5051EC18FF773"/>
  </w:style>
  <w:style w:type="paragraph" w:customStyle="1" w:styleId="3781704E5AA24582AA305CEA84E12F72">
    <w:name w:val="3781704E5AA24582AA305CEA84E12F72"/>
  </w:style>
  <w:style w:type="paragraph" w:customStyle="1" w:styleId="E1420927B9314916BF93E719A8F6CFAE">
    <w:name w:val="E1420927B9314916BF93E719A8F6CFAE"/>
  </w:style>
  <w:style w:type="paragraph" w:customStyle="1" w:styleId="2D348F037E904EE2A88DD95794FF794B">
    <w:name w:val="2D348F037E904EE2A88DD95794FF794B"/>
  </w:style>
  <w:style w:type="paragraph" w:customStyle="1" w:styleId="2709BE8639AC49859A2FDE82A7AECDFD">
    <w:name w:val="2709BE8639AC49859A2FDE82A7AECDFD"/>
  </w:style>
  <w:style w:type="paragraph" w:customStyle="1" w:styleId="ABE3276D84F84E6C9A74FA98E48B79AD">
    <w:name w:val="ABE3276D84F84E6C9A74FA98E48B79AD"/>
  </w:style>
  <w:style w:type="paragraph" w:customStyle="1" w:styleId="E0BED48D76104CECAF40D5685C890AA1">
    <w:name w:val="E0BED48D76104CECAF40D5685C890AA1"/>
  </w:style>
  <w:style w:type="paragraph" w:customStyle="1" w:styleId="914B4D766A44452BA81B5E074C05AF84">
    <w:name w:val="914B4D766A44452BA81B5E074C05AF84"/>
  </w:style>
  <w:style w:type="paragraph" w:customStyle="1" w:styleId="D379BCA944AF4EAC8AC0F0060693851C">
    <w:name w:val="D379BCA944AF4EAC8AC0F0060693851C"/>
  </w:style>
  <w:style w:type="paragraph" w:customStyle="1" w:styleId="2A7C9392423746379BDF086CED694A51">
    <w:name w:val="2A7C9392423746379BDF086CED694A51"/>
  </w:style>
  <w:style w:type="paragraph" w:customStyle="1" w:styleId="A006208835E7456C9B519662C9961D22">
    <w:name w:val="A006208835E7456C9B519662C9961D22"/>
  </w:style>
  <w:style w:type="paragraph" w:customStyle="1" w:styleId="F1EF32BA7A7B4AC2B83EB99FDB6727D0">
    <w:name w:val="F1EF32BA7A7B4AC2B83EB99FDB6727D0"/>
  </w:style>
  <w:style w:type="paragraph" w:customStyle="1" w:styleId="D3B03D9CB57D48669DD2404AFA01B5BA">
    <w:name w:val="D3B03D9CB57D48669DD2404AFA01B5BA"/>
  </w:style>
  <w:style w:type="paragraph" w:customStyle="1" w:styleId="0CF34B388D6843E7ABA632CA7C189709">
    <w:name w:val="0CF34B388D6843E7ABA632CA7C189709"/>
  </w:style>
  <w:style w:type="paragraph" w:customStyle="1" w:styleId="33FFE33447724F328D5DA204F35E598B">
    <w:name w:val="33FFE33447724F328D5DA204F35E598B"/>
  </w:style>
  <w:style w:type="paragraph" w:customStyle="1" w:styleId="B57855F416874377B82177D2E8FFB1A4">
    <w:name w:val="B57855F416874377B82177D2E8FFB1A4"/>
  </w:style>
  <w:style w:type="paragraph" w:customStyle="1" w:styleId="1E43EDD7F04542EE8CC8EC2061990C07">
    <w:name w:val="1E43EDD7F04542EE8CC8EC2061990C07"/>
  </w:style>
  <w:style w:type="paragraph" w:customStyle="1" w:styleId="81BB2E9C9CDA42C2838DF40FA809EB93">
    <w:name w:val="81BB2E9C9CDA42C2838DF40FA809EB93"/>
  </w:style>
  <w:style w:type="paragraph" w:customStyle="1" w:styleId="DB3068CDB55D4BF0A417ACEA73DE6EB9">
    <w:name w:val="DB3068CDB55D4BF0A417ACEA73DE6EB9"/>
  </w:style>
  <w:style w:type="paragraph" w:customStyle="1" w:styleId="E068AFBFE45A477791C9EAAFAC71A247">
    <w:name w:val="E068AFBFE45A477791C9EAAFAC71A247"/>
  </w:style>
  <w:style w:type="paragraph" w:customStyle="1" w:styleId="E2A3BE98823B423DB3C288995BD84069">
    <w:name w:val="E2A3BE98823B423DB3C288995BD84069"/>
  </w:style>
  <w:style w:type="paragraph" w:customStyle="1" w:styleId="DCA7589806F24383A6BF186D344DB5AC">
    <w:name w:val="DCA7589806F24383A6BF186D344DB5AC"/>
  </w:style>
  <w:style w:type="paragraph" w:customStyle="1" w:styleId="E2C702F96E5C448E8E10C83305A2404F">
    <w:name w:val="E2C702F96E5C448E8E10C83305A2404F"/>
  </w:style>
  <w:style w:type="paragraph" w:customStyle="1" w:styleId="F2B0E8D6E9EA49CCA34E158F9028F6D9">
    <w:name w:val="F2B0E8D6E9EA49CCA34E158F9028F6D9"/>
  </w:style>
  <w:style w:type="paragraph" w:customStyle="1" w:styleId="938A52C745B6493C90DCE9298BDE5EDF">
    <w:name w:val="938A52C745B6493C90DCE9298BDE5EDF"/>
  </w:style>
  <w:style w:type="paragraph" w:customStyle="1" w:styleId="4B2F7EEDACE94B07A80793B887600761">
    <w:name w:val="4B2F7EEDACE94B07A80793B887600761"/>
  </w:style>
  <w:style w:type="paragraph" w:customStyle="1" w:styleId="F0C842049CFD4DDCBEC51A51BBCBABB9">
    <w:name w:val="F0C842049CFD4DDCBEC51A51BBCBABB9"/>
  </w:style>
  <w:style w:type="paragraph" w:customStyle="1" w:styleId="7CF95C1A57CC48F3BE424F28A882E40A">
    <w:name w:val="7CF95C1A57CC48F3BE424F28A882E40A"/>
  </w:style>
  <w:style w:type="paragraph" w:customStyle="1" w:styleId="E28D3CD8E4A1468F8F6F08A0650BB7DB">
    <w:name w:val="E28D3CD8E4A1468F8F6F08A0650BB7DB"/>
  </w:style>
  <w:style w:type="paragraph" w:customStyle="1" w:styleId="1923F478CE064E179008129189BDC227">
    <w:name w:val="1923F478CE064E179008129189BDC227"/>
  </w:style>
  <w:style w:type="paragraph" w:customStyle="1" w:styleId="FFBF2BE0F9A54A3DBCB37E2B94D7014D">
    <w:name w:val="FFBF2BE0F9A54A3DBCB37E2B94D7014D"/>
  </w:style>
  <w:style w:type="paragraph" w:customStyle="1" w:styleId="8673B1892CD44BC7B2479E115D2840E9">
    <w:name w:val="8673B1892CD44BC7B2479E115D2840E9"/>
  </w:style>
  <w:style w:type="paragraph" w:customStyle="1" w:styleId="7A16409129C845B28646573528728C54">
    <w:name w:val="7A16409129C845B28646573528728C54"/>
  </w:style>
  <w:style w:type="paragraph" w:customStyle="1" w:styleId="1C1976AA3A894784B701DD82F56AF750">
    <w:name w:val="1C1976AA3A894784B701DD82F56AF750"/>
  </w:style>
  <w:style w:type="paragraph" w:customStyle="1" w:styleId="0A37C3C7E8A54C0F816A7ADE88D5930A">
    <w:name w:val="0A37C3C7E8A54C0F816A7ADE88D5930A"/>
  </w:style>
  <w:style w:type="paragraph" w:customStyle="1" w:styleId="EADD5921A09041A683E7DEA81D2D389F">
    <w:name w:val="EADD5921A09041A683E7DEA81D2D389F"/>
  </w:style>
  <w:style w:type="paragraph" w:customStyle="1" w:styleId="E810E833284F44B8AF7367D260CFDC98">
    <w:name w:val="E810E833284F44B8AF7367D260CFDC98"/>
  </w:style>
  <w:style w:type="paragraph" w:customStyle="1" w:styleId="D7BB274C1D804B98991C9AB68D1826D3">
    <w:name w:val="D7BB274C1D804B98991C9AB68D1826D3"/>
  </w:style>
  <w:style w:type="paragraph" w:customStyle="1" w:styleId="D57849D292694E7BA0AD143A76176228">
    <w:name w:val="D57849D292694E7BA0AD143A76176228"/>
  </w:style>
  <w:style w:type="paragraph" w:customStyle="1" w:styleId="E746BF1937C54EC295537F6515A3297E">
    <w:name w:val="E746BF1937C54EC295537F6515A3297E"/>
  </w:style>
  <w:style w:type="paragraph" w:customStyle="1" w:styleId="3A246997DE5644FF9602188BC4E821BB">
    <w:name w:val="3A246997DE5644FF9602188BC4E821BB"/>
  </w:style>
  <w:style w:type="paragraph" w:customStyle="1" w:styleId="1C83FF8F7734444C9DF3B79B3399F51D">
    <w:name w:val="1C83FF8F7734444C9DF3B79B3399F51D"/>
  </w:style>
  <w:style w:type="paragraph" w:customStyle="1" w:styleId="C6FE13BF7805483CA0083E8C0BBB2ACC">
    <w:name w:val="C6FE13BF7805483CA0083E8C0BBB2ACC"/>
  </w:style>
  <w:style w:type="paragraph" w:customStyle="1" w:styleId="72424397065149028FE88E9D2816E5BF">
    <w:name w:val="72424397065149028FE88E9D2816E5BF"/>
  </w:style>
  <w:style w:type="paragraph" w:customStyle="1" w:styleId="239AC2856BC14CC091D409031CDD2264">
    <w:name w:val="239AC2856BC14CC091D409031CDD2264"/>
  </w:style>
  <w:style w:type="paragraph" w:customStyle="1" w:styleId="423262C5F15840C08B911F6ADD89D6C0">
    <w:name w:val="423262C5F15840C08B911F6ADD89D6C0"/>
  </w:style>
  <w:style w:type="paragraph" w:customStyle="1" w:styleId="30E2935EEAC14DC38F691D553A7D27C6">
    <w:name w:val="30E2935EEAC14DC38F691D553A7D27C6"/>
  </w:style>
  <w:style w:type="paragraph" w:customStyle="1" w:styleId="D9DA03613C80410BB36FF223BA3E8C19">
    <w:name w:val="D9DA03613C80410BB36FF223BA3E8C19"/>
  </w:style>
  <w:style w:type="paragraph" w:customStyle="1" w:styleId="1CB4D7E4E23D424F868804B2DF912E97">
    <w:name w:val="1CB4D7E4E23D424F868804B2DF912E97"/>
  </w:style>
  <w:style w:type="paragraph" w:customStyle="1" w:styleId="80CA2C4C2A984D33B542EB76E0E0F3AF">
    <w:name w:val="80CA2C4C2A984D33B542EB76E0E0F3AF"/>
  </w:style>
  <w:style w:type="paragraph" w:customStyle="1" w:styleId="E3486D6C66D34686810E7F068B7B2741">
    <w:name w:val="E3486D6C66D34686810E7F068B7B2741"/>
  </w:style>
  <w:style w:type="paragraph" w:customStyle="1" w:styleId="09D944076888457A9B979215A6CCC299">
    <w:name w:val="09D944076888457A9B979215A6CCC299"/>
  </w:style>
  <w:style w:type="paragraph" w:customStyle="1" w:styleId="6DD951CD07F44A69A6EC2F0EEDBA67FB">
    <w:name w:val="6DD951CD07F44A69A6EC2F0EEDBA67FB"/>
  </w:style>
  <w:style w:type="paragraph" w:customStyle="1" w:styleId="33C37366B6BE429187CC9DB59DA3C766">
    <w:name w:val="33C37366B6BE429187CC9DB59DA3C766"/>
  </w:style>
  <w:style w:type="paragraph" w:customStyle="1" w:styleId="88E627CFFDC84E8BBCE5A910713BA693">
    <w:name w:val="88E627CFFDC84E8BBCE5A910713BA693"/>
  </w:style>
  <w:style w:type="paragraph" w:customStyle="1" w:styleId="0145149F7E72457E8FDAD23F055CCFBA">
    <w:name w:val="0145149F7E72457E8FDAD23F055CCFBA"/>
  </w:style>
  <w:style w:type="paragraph" w:customStyle="1" w:styleId="DC546D2185754345A650BE323B0FC531">
    <w:name w:val="DC546D2185754345A650BE323B0FC531"/>
  </w:style>
  <w:style w:type="paragraph" w:customStyle="1" w:styleId="3224089BE6674EAE8A50B1FDC2AEAAE3">
    <w:name w:val="3224089BE6674EAE8A50B1FDC2AEAAE3"/>
  </w:style>
  <w:style w:type="paragraph" w:customStyle="1" w:styleId="6DA55F3481F14353B06297416E35767E">
    <w:name w:val="6DA55F3481F14353B06297416E35767E"/>
  </w:style>
  <w:style w:type="paragraph" w:customStyle="1" w:styleId="23BAAD7E3CCF497CB98539381B8C049C">
    <w:name w:val="23BAAD7E3CCF497CB98539381B8C049C"/>
  </w:style>
  <w:style w:type="paragraph" w:customStyle="1" w:styleId="2145D38D34644303B26CA34A4B688A91">
    <w:name w:val="2145D38D34644303B26CA34A4B688A91"/>
  </w:style>
  <w:style w:type="paragraph" w:customStyle="1" w:styleId="ED68F2652F71437F85D4E6566143462B">
    <w:name w:val="ED68F2652F71437F85D4E6566143462B"/>
  </w:style>
  <w:style w:type="paragraph" w:customStyle="1" w:styleId="344FEDF1F73F4D77A1B715CAEB26AAED">
    <w:name w:val="344FEDF1F73F4D77A1B715CAEB26AAED"/>
  </w:style>
  <w:style w:type="paragraph" w:customStyle="1" w:styleId="93C2D819879D4E3FAA1F1979BF800004">
    <w:name w:val="93C2D819879D4E3FAA1F1979BF800004"/>
  </w:style>
  <w:style w:type="paragraph" w:customStyle="1" w:styleId="7BBB6B6D5E1048A985F44A2A2A0AA67E">
    <w:name w:val="7BBB6B6D5E1048A985F44A2A2A0AA67E"/>
  </w:style>
  <w:style w:type="paragraph" w:customStyle="1" w:styleId="08A009072C8147E99F9847821489DB03">
    <w:name w:val="08A009072C8147E99F9847821489DB03"/>
  </w:style>
  <w:style w:type="paragraph" w:customStyle="1" w:styleId="C0346B9110854EA7A4BC75883D79D569">
    <w:name w:val="C0346B9110854EA7A4BC75883D79D569"/>
  </w:style>
  <w:style w:type="paragraph" w:customStyle="1" w:styleId="203763A16FCD4135A3B3DC9427029738">
    <w:name w:val="203763A16FCD4135A3B3DC9427029738"/>
  </w:style>
  <w:style w:type="paragraph" w:customStyle="1" w:styleId="20C30DEC6E1F4F31BF76B14BA55C1555">
    <w:name w:val="20C30DEC6E1F4F31BF76B14BA55C1555"/>
  </w:style>
  <w:style w:type="paragraph" w:customStyle="1" w:styleId="7635D53E939F4E968C76620573A2C707">
    <w:name w:val="7635D53E939F4E968C76620573A2C707"/>
  </w:style>
  <w:style w:type="paragraph" w:customStyle="1" w:styleId="E27F8CDB95264B38A313E74EBF724958">
    <w:name w:val="E27F8CDB95264B38A313E74EBF724958"/>
  </w:style>
  <w:style w:type="paragraph" w:customStyle="1" w:styleId="68B2C4B17533447C9987B859371F0B75">
    <w:name w:val="68B2C4B17533447C9987B859371F0B75"/>
  </w:style>
  <w:style w:type="paragraph" w:customStyle="1" w:styleId="6F464F6DED86452394F1E59BE037769B">
    <w:name w:val="6F464F6DED86452394F1E59BE037769B"/>
  </w:style>
  <w:style w:type="paragraph" w:customStyle="1" w:styleId="44AE4B8BD85C4D1BB1DDF3BD9BD7D9A9">
    <w:name w:val="44AE4B8BD85C4D1BB1DDF3BD9BD7D9A9"/>
  </w:style>
  <w:style w:type="paragraph" w:customStyle="1" w:styleId="3847C74135534EDA8316CF99B9074305">
    <w:name w:val="3847C74135534EDA8316CF99B9074305"/>
  </w:style>
  <w:style w:type="paragraph" w:customStyle="1" w:styleId="B923E3AD5DC84F1C9B69528F71065491">
    <w:name w:val="B923E3AD5DC84F1C9B69528F71065491"/>
  </w:style>
  <w:style w:type="paragraph" w:customStyle="1" w:styleId="2BDACEC1710F419CA2E33344A6297C1D">
    <w:name w:val="2BDACEC1710F419CA2E33344A6297C1D"/>
  </w:style>
  <w:style w:type="paragraph" w:customStyle="1" w:styleId="E2610C38DDE8417D92BE8F001B3EF396">
    <w:name w:val="E2610C38DDE8417D92BE8F001B3EF396"/>
  </w:style>
  <w:style w:type="paragraph" w:customStyle="1" w:styleId="0C5FA11838DC4DBF80FD2FD705096B2E">
    <w:name w:val="0C5FA11838DC4DBF80FD2FD705096B2E"/>
  </w:style>
  <w:style w:type="paragraph" w:customStyle="1" w:styleId="648997553D964B0D8741B4DC0637747B">
    <w:name w:val="648997553D964B0D8741B4DC0637747B"/>
  </w:style>
  <w:style w:type="paragraph" w:customStyle="1" w:styleId="132ECADBF0CE400A85DE9EFEE35FF6F0">
    <w:name w:val="132ECADBF0CE400A85DE9EFEE35FF6F0"/>
  </w:style>
  <w:style w:type="paragraph" w:customStyle="1" w:styleId="307855D4054F4EA0A4939DABCE9633FC">
    <w:name w:val="307855D4054F4EA0A4939DABCE9633FC"/>
  </w:style>
  <w:style w:type="paragraph" w:customStyle="1" w:styleId="175FE63EC8724D59B347AA7341112238">
    <w:name w:val="175FE63EC8724D59B347AA7341112238"/>
  </w:style>
  <w:style w:type="paragraph" w:customStyle="1" w:styleId="332FA45785864930855E2DC03CED35CB">
    <w:name w:val="332FA45785864930855E2DC03CED35CB"/>
  </w:style>
  <w:style w:type="paragraph" w:customStyle="1" w:styleId="614A50532A3441BFB6E292A9D668C78B">
    <w:name w:val="614A50532A3441BFB6E292A9D668C78B"/>
  </w:style>
  <w:style w:type="paragraph" w:customStyle="1" w:styleId="0FC4437D4D9D4B928B13EEBF9BCF21E9">
    <w:name w:val="0FC4437D4D9D4B928B13EEBF9BCF21E9"/>
  </w:style>
  <w:style w:type="paragraph" w:customStyle="1" w:styleId="D0D1F8ED63E34888A30BC5C75392679A">
    <w:name w:val="D0D1F8ED63E34888A30BC5C75392679A"/>
  </w:style>
  <w:style w:type="paragraph" w:customStyle="1" w:styleId="DAC1FC6189FD417DBCB0BF9883BD18C0">
    <w:name w:val="DAC1FC6189FD417DBCB0BF9883BD18C0"/>
  </w:style>
  <w:style w:type="paragraph" w:customStyle="1" w:styleId="469DD516113F4A658681853E2F56BF2B">
    <w:name w:val="469DD516113F4A658681853E2F56BF2B"/>
  </w:style>
  <w:style w:type="paragraph" w:customStyle="1" w:styleId="7BC94FDE5C8340DC9AFAEBE65DBE7E3C">
    <w:name w:val="7BC94FDE5C8340DC9AFAEBE65DBE7E3C"/>
  </w:style>
  <w:style w:type="paragraph" w:customStyle="1" w:styleId="85FDB80D0D6348E38E8AB78FB659F9BA">
    <w:name w:val="85FDB80D0D6348E38E8AB78FB659F9BA"/>
  </w:style>
  <w:style w:type="paragraph" w:customStyle="1" w:styleId="14154DBD164045DE9F1F8978E55806FE">
    <w:name w:val="14154DBD164045DE9F1F8978E55806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7f9b5e87859ce6d7eedbdc6e4e4205c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a5e0075ee7624d6a846e01eb61837427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7578C5E-42BD-4E7B-B3CB-02699B7424A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210A73A-12AE-40FB-9643-5C7791D7D3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C2B731-8FA9-4B63-AFAA-3A0B4B7E0D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A1D0E4-03F4-4455-B584-C699F9390B7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Home business plan</Template>
  <TotalTime>0</TotalTime>
  <Pages>7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Loyal Lynn’s</vt:lpstr>
    </vt:vector>
  </TitlesOfParts>
  <Company/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Loyal Lynn’s</dc:title>
  <dc:subject>Tree Removal &amp; Home Renovations</dc:subject>
  <dc:creator/>
  <cp:keywords/>
  <dc:description/>
  <cp:lastModifiedBy/>
  <cp:revision>1</cp:revision>
  <dcterms:created xsi:type="dcterms:W3CDTF">2021-05-13T01:59:00Z</dcterms:created>
  <dcterms:modified xsi:type="dcterms:W3CDTF">2021-05-13T02:42:00Z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